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24" w:space="0" w:color="7030A0"/>
          <w:insideV w:val="single" w:sz="24" w:space="0" w:color="7030A0"/>
        </w:tblBorders>
        <w:tblLook w:val="04A0" w:firstRow="1" w:lastRow="0" w:firstColumn="1" w:lastColumn="0" w:noHBand="0" w:noVBand="1"/>
      </w:tblPr>
      <w:tblGrid>
        <w:gridCol w:w="4959"/>
        <w:gridCol w:w="4959"/>
      </w:tblGrid>
      <w:tr w:rsidR="008C0714" w:rsidRPr="00E51C35" w14:paraId="783F9631" w14:textId="77777777" w:rsidTr="00E51C35">
        <w:trPr>
          <w:trHeight w:val="2060"/>
        </w:trPr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1F597449" w14:textId="77777777" w:rsidR="005748C5" w:rsidRPr="00E51C35" w:rsidRDefault="005748C5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 xml:space="preserve">                                                   </w:t>
            </w:r>
          </w:p>
          <w:p w14:paraId="29E992A8" w14:textId="77777777" w:rsidR="005748C5" w:rsidRPr="00E51C35" w:rsidRDefault="005748C5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438D7E1B" w14:textId="45CECF0A" w:rsidR="008C0714" w:rsidRPr="00E51C35" w:rsidRDefault="005748C5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>Deodorant</w:t>
            </w:r>
          </w:p>
        </w:tc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62BD93A0" w14:textId="77777777" w:rsidR="008C0714" w:rsidRPr="00E51C35" w:rsidRDefault="008C0714" w:rsidP="00FC3CB9">
            <w:pPr>
              <w:rPr>
                <w:rFonts w:ascii="Setimo" w:hAnsi="Setimo" w:cs="Setimo"/>
                <w:sz w:val="28"/>
                <w:szCs w:val="28"/>
              </w:rPr>
            </w:pPr>
          </w:p>
          <w:p w14:paraId="48F84A1A" w14:textId="2F7922D3" w:rsidR="005748C5" w:rsidRPr="00E51C35" w:rsidRDefault="005748C5" w:rsidP="005748C5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>You can use me under your arms when you get sweaty</w:t>
            </w:r>
          </w:p>
        </w:tc>
      </w:tr>
      <w:tr w:rsidR="008C0714" w:rsidRPr="00E51C35" w14:paraId="5B2A7C96" w14:textId="77777777" w:rsidTr="00E51C35">
        <w:trPr>
          <w:trHeight w:val="2060"/>
        </w:trPr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2495313C" w14:textId="03DCA44F" w:rsidR="008C0714" w:rsidRPr="00E51C35" w:rsidRDefault="008C0714" w:rsidP="00FC3CB9">
            <w:pPr>
              <w:rPr>
                <w:rFonts w:ascii="Setimo" w:hAnsi="Setimo" w:cs="Setimo"/>
                <w:sz w:val="28"/>
                <w:szCs w:val="28"/>
              </w:rPr>
            </w:pPr>
          </w:p>
          <w:p w14:paraId="19FED90A" w14:textId="77777777" w:rsidR="005748C5" w:rsidRPr="00E51C35" w:rsidRDefault="005748C5" w:rsidP="00FC3CB9">
            <w:pPr>
              <w:rPr>
                <w:rFonts w:ascii="Setimo" w:hAnsi="Setimo" w:cs="Setimo"/>
                <w:sz w:val="28"/>
                <w:szCs w:val="28"/>
              </w:rPr>
            </w:pPr>
          </w:p>
          <w:p w14:paraId="587ECBC2" w14:textId="54BC5BB5" w:rsidR="005748C5" w:rsidRPr="00E51C35" w:rsidRDefault="005748C5" w:rsidP="005748C5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>Body wash</w:t>
            </w:r>
            <w:r w:rsidR="00F10222" w:rsidRPr="00E51C35">
              <w:rPr>
                <w:rFonts w:ascii="Setimo" w:hAnsi="Setimo" w:cs="Setimo"/>
                <w:sz w:val="28"/>
                <w:szCs w:val="28"/>
              </w:rPr>
              <w:t xml:space="preserve"> / soap</w:t>
            </w:r>
          </w:p>
        </w:tc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7944B040" w14:textId="24B7C197" w:rsidR="005748C5" w:rsidRPr="00E51C35" w:rsidRDefault="005748C5" w:rsidP="005748C5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>You can use me in the shower or the bath. It’s good to use me everyday. Especially during puberty when people get sweatier and might smell more</w:t>
            </w:r>
          </w:p>
        </w:tc>
      </w:tr>
      <w:tr w:rsidR="008C0714" w:rsidRPr="00E51C35" w14:paraId="34858441" w14:textId="77777777" w:rsidTr="00E51C35">
        <w:trPr>
          <w:trHeight w:val="2060"/>
        </w:trPr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3640EC7A" w14:textId="77777777" w:rsidR="008C0714" w:rsidRPr="00E51C35" w:rsidRDefault="008C0714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5FDFDCEC" w14:textId="77777777" w:rsidR="005748C5" w:rsidRPr="00E51C35" w:rsidRDefault="005748C5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6AC3E73E" w14:textId="00ABF4ED" w:rsidR="005748C5" w:rsidRPr="00E51C35" w:rsidRDefault="005748C5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>Crop top/bra</w:t>
            </w:r>
          </w:p>
        </w:tc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4C23343D" w14:textId="77777777" w:rsidR="008C0714" w:rsidRPr="00E51C35" w:rsidRDefault="008C0714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4A583211" w14:textId="648916BB" w:rsidR="005748C5" w:rsidRPr="00E51C35" w:rsidRDefault="005748C5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>You might choose to wear me as nipples and chest get bigger</w:t>
            </w:r>
          </w:p>
        </w:tc>
      </w:tr>
      <w:tr w:rsidR="008C0714" w:rsidRPr="00E51C35" w14:paraId="37FB43EF" w14:textId="77777777" w:rsidTr="00E51C35">
        <w:trPr>
          <w:trHeight w:val="2060"/>
        </w:trPr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1BF78455" w14:textId="77777777" w:rsidR="008C0714" w:rsidRPr="00E51C35" w:rsidRDefault="008C0714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5453F7C9" w14:textId="77777777" w:rsidR="005748C5" w:rsidRPr="00E51C35" w:rsidRDefault="005748C5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12CAFBD9" w14:textId="2A2B25C0" w:rsidR="005748C5" w:rsidRPr="00E51C35" w:rsidRDefault="005748C5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>Razor</w:t>
            </w:r>
          </w:p>
        </w:tc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7773FE9A" w14:textId="5689D828" w:rsidR="005748C5" w:rsidRPr="00E51C35" w:rsidRDefault="005748C5" w:rsidP="005748C5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 xml:space="preserve">During puberty people start growing more hair and some people might choose to start shaving it. Shaving is a choice and is not medically necessary. </w:t>
            </w:r>
            <w:proofErr w:type="gramStart"/>
            <w:r w:rsidRPr="00E51C35">
              <w:rPr>
                <w:rFonts w:ascii="Setimo" w:hAnsi="Setimo" w:cs="Setimo"/>
                <w:sz w:val="28"/>
                <w:szCs w:val="28"/>
              </w:rPr>
              <w:t>So</w:t>
            </w:r>
            <w:proofErr w:type="gramEnd"/>
            <w:r w:rsidRPr="00E51C35">
              <w:rPr>
                <w:rFonts w:ascii="Setimo" w:hAnsi="Setimo" w:cs="Setimo"/>
                <w:sz w:val="28"/>
                <w:szCs w:val="28"/>
              </w:rPr>
              <w:t xml:space="preserve"> you might use me to remove hair</w:t>
            </w:r>
          </w:p>
        </w:tc>
      </w:tr>
      <w:tr w:rsidR="008C0714" w:rsidRPr="00E51C35" w14:paraId="1642ECF3" w14:textId="77777777" w:rsidTr="00E51C35">
        <w:trPr>
          <w:trHeight w:val="2060"/>
        </w:trPr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72249D6B" w14:textId="77777777" w:rsidR="008C0714" w:rsidRPr="00E51C35" w:rsidRDefault="008C0714" w:rsidP="00FC3CB9">
            <w:pPr>
              <w:rPr>
                <w:rFonts w:ascii="Setimo" w:hAnsi="Setimo" w:cs="Setimo"/>
                <w:sz w:val="28"/>
                <w:szCs w:val="28"/>
              </w:rPr>
            </w:pPr>
          </w:p>
          <w:p w14:paraId="359F7287" w14:textId="77777777" w:rsidR="00E36B52" w:rsidRPr="00E51C35" w:rsidRDefault="00E36B52" w:rsidP="00E36B52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7537391E" w14:textId="74211E97" w:rsidR="00E36B52" w:rsidRPr="00E51C35" w:rsidRDefault="00E36B52" w:rsidP="00E36B52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>Period products</w:t>
            </w:r>
          </w:p>
        </w:tc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3EA2347B" w14:textId="77777777" w:rsidR="008C0714" w:rsidRPr="00E51C35" w:rsidRDefault="008C0714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10E758B6" w14:textId="7628128F" w:rsidR="00E36B52" w:rsidRPr="00E51C35" w:rsidRDefault="00E36B52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>You use me to catch blood about once a month. I come in different types like pads, tampons, menstrual cups</w:t>
            </w:r>
            <w:r w:rsidR="4DB17BF5" w:rsidRPr="00E51C35">
              <w:rPr>
                <w:rFonts w:ascii="Setimo" w:hAnsi="Setimo" w:cs="Setimo"/>
                <w:sz w:val="28"/>
                <w:szCs w:val="28"/>
              </w:rPr>
              <w:t>, liners</w:t>
            </w:r>
            <w:r w:rsidRPr="00E51C35">
              <w:rPr>
                <w:rFonts w:ascii="Setimo" w:hAnsi="Setimo" w:cs="Setimo"/>
                <w:sz w:val="28"/>
                <w:szCs w:val="28"/>
              </w:rPr>
              <w:t xml:space="preserve"> and pants</w:t>
            </w:r>
          </w:p>
        </w:tc>
      </w:tr>
      <w:tr w:rsidR="008C0714" w:rsidRPr="00E51C35" w14:paraId="69554D8D" w14:textId="77777777" w:rsidTr="00E51C35">
        <w:trPr>
          <w:trHeight w:val="2060"/>
        </w:trPr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2A6D743E" w14:textId="77777777" w:rsidR="008C0714" w:rsidRPr="00E51C35" w:rsidRDefault="008C0714" w:rsidP="00FC3CB9">
            <w:pPr>
              <w:rPr>
                <w:rFonts w:ascii="Setimo" w:hAnsi="Setimo" w:cs="Setimo"/>
                <w:sz w:val="28"/>
                <w:szCs w:val="28"/>
              </w:rPr>
            </w:pPr>
          </w:p>
          <w:p w14:paraId="6396A609" w14:textId="77777777" w:rsidR="00E36B52" w:rsidRPr="00E51C35" w:rsidRDefault="00E36B52" w:rsidP="00FC3CB9">
            <w:pPr>
              <w:rPr>
                <w:rFonts w:ascii="Setimo" w:hAnsi="Setimo" w:cs="Setimo"/>
                <w:sz w:val="28"/>
                <w:szCs w:val="28"/>
              </w:rPr>
            </w:pPr>
          </w:p>
          <w:p w14:paraId="603B8AEA" w14:textId="26C7E6E6" w:rsidR="00E36B52" w:rsidRPr="00E51C35" w:rsidRDefault="00E36B52" w:rsidP="00E36B52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>Shampoo</w:t>
            </w:r>
          </w:p>
        </w:tc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1DA4B5F6" w14:textId="77777777" w:rsidR="008C0714" w:rsidRPr="00E51C35" w:rsidRDefault="008C0714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4C3005A4" w14:textId="48C37BEF" w:rsidR="00E36B52" w:rsidRPr="00E51C35" w:rsidRDefault="00E36B52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 xml:space="preserve">You use me on your hair. During puberty some people </w:t>
            </w:r>
            <w:r w:rsidR="0013279D" w:rsidRPr="00E51C35">
              <w:rPr>
                <w:rFonts w:ascii="Setimo" w:hAnsi="Setimo" w:cs="Setimo"/>
                <w:sz w:val="28"/>
                <w:szCs w:val="28"/>
              </w:rPr>
              <w:t xml:space="preserve">find that their hair gets </w:t>
            </w:r>
            <w:r w:rsidR="005E135B" w:rsidRPr="00E51C35">
              <w:rPr>
                <w:rFonts w:ascii="Setimo" w:hAnsi="Setimo" w:cs="Setimo"/>
                <w:sz w:val="28"/>
                <w:szCs w:val="28"/>
              </w:rPr>
              <w:t>greasy,</w:t>
            </w:r>
            <w:r w:rsidR="0013279D" w:rsidRPr="00E51C35">
              <w:rPr>
                <w:rFonts w:ascii="Setimo" w:hAnsi="Setimo" w:cs="Setimo"/>
                <w:sz w:val="28"/>
                <w:szCs w:val="28"/>
              </w:rPr>
              <w:t xml:space="preserve"> and they might need to wash their hair more.</w:t>
            </w:r>
          </w:p>
        </w:tc>
      </w:tr>
    </w:tbl>
    <w:p w14:paraId="088D066C" w14:textId="77777777" w:rsidR="004C1194" w:rsidRPr="00E51C35" w:rsidRDefault="004C1194" w:rsidP="00FC3CB9">
      <w:pPr>
        <w:rPr>
          <w:rFonts w:ascii="Setimo" w:hAnsi="Setimo" w:cs="Setimo"/>
        </w:rPr>
      </w:pPr>
    </w:p>
    <w:sectPr w:rsidR="004C1194" w:rsidRPr="00E51C35" w:rsidSect="001F656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09" w:right="964" w:bottom="153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B7DFEE" w14:textId="77777777" w:rsidR="00F00160" w:rsidRDefault="00F00160" w:rsidP="00483105">
      <w:pPr>
        <w:spacing w:after="0" w:line="240" w:lineRule="auto"/>
      </w:pPr>
      <w:r>
        <w:separator/>
      </w:r>
    </w:p>
  </w:endnote>
  <w:endnote w:type="continuationSeparator" w:id="0">
    <w:p w14:paraId="324A231D" w14:textId="77777777" w:rsidR="00F00160" w:rsidRDefault="00F00160" w:rsidP="00483105">
      <w:pPr>
        <w:spacing w:after="0" w:line="240" w:lineRule="auto"/>
      </w:pPr>
      <w:r>
        <w:continuationSeparator/>
      </w:r>
    </w:p>
  </w:endnote>
  <w:endnote w:type="continuationNotice" w:id="1">
    <w:p w14:paraId="51A50720" w14:textId="77777777" w:rsidR="00F00160" w:rsidRDefault="00F001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timo">
    <w:panose1 w:val="020B0603020204030204"/>
    <w:charset w:val="00"/>
    <w:family w:val="swiss"/>
    <w:pitch w:val="variable"/>
    <w:sig w:usb0="A00000EF" w:usb1="5000205B" w:usb2="00000008" w:usb3="00000000" w:csb0="00000093" w:csb1="00000000"/>
  </w:font>
  <w:font w:name="Manus">
    <w:panose1 w:val="00000000000000000000"/>
    <w:charset w:val="00"/>
    <w:family w:val="modern"/>
    <w:notTrueType/>
    <w:pitch w:val="variable"/>
    <w:sig w:usb0="8000026F" w:usb1="40004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BC68C8" w14:textId="77777777" w:rsidR="00457BE2" w:rsidRDefault="00457B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174F9" w14:textId="03CDF1ED" w:rsidR="00483105" w:rsidRPr="00E029FB" w:rsidRDefault="003A19E9" w:rsidP="00E029FB">
    <w:pPr>
      <w:pStyle w:val="Footer"/>
      <w:ind w:firstLine="3600"/>
      <w:jc w:val="center"/>
      <w:rPr>
        <w:sz w:val="20"/>
        <w:szCs w:val="20"/>
      </w:rPr>
    </w:pPr>
    <w:r>
      <w:rPr>
        <w:noProof/>
        <w:sz w:val="20"/>
        <w:szCs w:val="20"/>
        <w:lang w:eastAsia="en-GB"/>
      </w:rPr>
      <w:drawing>
        <wp:anchor distT="0" distB="0" distL="114300" distR="114300" simplePos="0" relativeHeight="251659270" behindDoc="1" locked="0" layoutInCell="1" allowOverlap="1" wp14:anchorId="34C70E05" wp14:editId="59D4993E">
          <wp:simplePos x="0" y="0"/>
          <wp:positionH relativeFrom="column">
            <wp:posOffset>5534025</wp:posOffset>
          </wp:positionH>
          <wp:positionV relativeFrom="paragraph">
            <wp:posOffset>-134620</wp:posOffset>
          </wp:positionV>
          <wp:extent cx="1099820" cy="561340"/>
          <wp:effectExtent l="0" t="0" r="0" b="0"/>
          <wp:wrapTight wrapText="bothSides">
            <wp:wrapPolygon edited="0">
              <wp:start x="6734" y="2199"/>
              <wp:lineTo x="4115" y="4398"/>
              <wp:lineTo x="1497" y="10995"/>
              <wp:lineTo x="1871" y="15394"/>
              <wp:lineTo x="2993" y="18326"/>
              <wp:lineTo x="5612" y="18326"/>
              <wp:lineTo x="7857" y="15394"/>
              <wp:lineTo x="19829" y="12462"/>
              <wp:lineTo x="19829" y="8063"/>
              <wp:lineTo x="8979" y="2199"/>
              <wp:lineTo x="6734" y="2199"/>
            </wp:wrapPolygon>
          </wp:wrapTight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>
                                <a14:foregroundMark x1="61477" y1="55870" x2="61477" y2="55870"/>
                                <a14:foregroundMark x1="64526" y1="55031" x2="64526" y2="55031"/>
                                <a14:foregroundMark x1="71803" y1="55346" x2="71803" y2="55346"/>
                                <a14:foregroundMark x1="79133" y1="54822" x2="79133" y2="54822"/>
                                <a14:foregroundMark x1="84002" y1="55660" x2="84002" y2="5566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9820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1C35" w:rsidRPr="00E51C35">
      <w:rPr>
        <w:noProof/>
        <w:sz w:val="20"/>
        <w:szCs w:val="20"/>
        <w:lang w:eastAsia="en-GB"/>
      </w:rPr>
      <mc:AlternateContent>
        <mc:Choice Requires="wpg">
          <w:drawing>
            <wp:anchor distT="0" distB="0" distL="114300" distR="114300" simplePos="0" relativeHeight="251658245" behindDoc="1" locked="0" layoutInCell="1" allowOverlap="1" wp14:anchorId="20EF8F72" wp14:editId="5FCBAE54">
              <wp:simplePos x="0" y="0"/>
              <wp:positionH relativeFrom="margin">
                <wp:posOffset>3581400</wp:posOffset>
              </wp:positionH>
              <wp:positionV relativeFrom="paragraph">
                <wp:posOffset>-76835</wp:posOffset>
              </wp:positionV>
              <wp:extent cx="647700" cy="370840"/>
              <wp:effectExtent l="0" t="0" r="0" b="0"/>
              <wp:wrapNone/>
              <wp:docPr id="1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0840"/>
                        <a:chOff x="6692" y="-254"/>
                        <a:chExt cx="2083" cy="1194"/>
                      </a:xfrm>
                    </wpg:grpSpPr>
                    <wps:wsp>
                      <wps:cNvPr id="2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group w14:anchorId="6D64E871" id="docshapegroup3" o:spid="_x0000_s1026" style="position:absolute;margin-left:282pt;margin-top:-6.05pt;width:51pt;height:29.2pt;z-index:-251650048;mso-position-horizontal-relative:margin" coordorigin="6692,-254" coordsize="2083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">
              <v:shape id="docshape4" o:spid="_x0000_s1027" style="position:absolute;left:7309;top:-254;width:1362;height:581;visibility:visible;mso-wrap-style:square;v-text-anchor:top" coordsize="136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fillcolor="#00afb6" stroked="f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o:spid="_x0000_s1028" style="position:absolute;left:6691;top:-153;width:2083;height:1093;visibility:visible;mso-wrap-style:square;v-text-anchor:top" coordsize="208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fillcolor="#17345b" stroked="f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  <w:r w:rsidR="00E51C35" w:rsidRPr="00E51C35">
      <w:rPr>
        <w:noProof/>
        <w:sz w:val="20"/>
        <w:szCs w:val="20"/>
        <w:lang w:eastAsia="en-GB"/>
      </w:rPr>
      <w:drawing>
        <wp:anchor distT="0" distB="0" distL="114300" distR="114300" simplePos="0" relativeHeight="251658246" behindDoc="0" locked="0" layoutInCell="1" allowOverlap="1" wp14:anchorId="4E09C115" wp14:editId="0098734A">
          <wp:simplePos x="0" y="0"/>
          <wp:positionH relativeFrom="column">
            <wp:posOffset>4743450</wp:posOffset>
          </wp:positionH>
          <wp:positionV relativeFrom="paragraph">
            <wp:posOffset>-64135</wp:posOffset>
          </wp:positionV>
          <wp:extent cx="386715" cy="3683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rook-logo-main (3)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1C35" w:rsidRPr="00E51C35">
      <w:rPr>
        <w:noProof/>
        <w:sz w:val="20"/>
        <w:szCs w:val="20"/>
        <w:lang w:eastAsia="en-GB"/>
      </w:rPr>
      <w:drawing>
        <wp:anchor distT="0" distB="0" distL="114300" distR="114300" simplePos="0" relativeHeight="251658241" behindDoc="1" locked="0" layoutInCell="1" allowOverlap="1" wp14:anchorId="3071C062" wp14:editId="2E2616C9">
          <wp:simplePos x="0" y="0"/>
          <wp:positionH relativeFrom="column">
            <wp:posOffset>5308600</wp:posOffset>
          </wp:positionH>
          <wp:positionV relativeFrom="paragraph">
            <wp:posOffset>-65405</wp:posOffset>
          </wp:positionV>
          <wp:extent cx="1021080" cy="347980"/>
          <wp:effectExtent l="0" t="0" r="762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HS Direct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1C35" w:rsidRPr="00E51C35">
      <w:rPr>
        <w:noProof/>
        <w:sz w:val="20"/>
        <w:szCs w:val="20"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4E2E1E5" wp14:editId="63AFC89C">
              <wp:simplePos x="0" y="0"/>
              <wp:positionH relativeFrom="margin">
                <wp:posOffset>3365500</wp:posOffset>
              </wp:positionH>
              <wp:positionV relativeFrom="paragraph">
                <wp:posOffset>-76835</wp:posOffset>
              </wp:positionV>
              <wp:extent cx="647700" cy="371164"/>
              <wp:effectExtent l="0" t="0" r="0" b="0"/>
              <wp:wrapNone/>
              <wp:docPr id="1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1164"/>
                        <a:chOff x="6692" y="-254"/>
                        <a:chExt cx="2083" cy="1194"/>
                      </a:xfrm>
                    </wpg:grpSpPr>
                    <wps:wsp>
                      <wps:cNvPr id="13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group w14:anchorId="329C413F" id="docshapegroup3" o:spid="_x0000_s1026" style="position:absolute;margin-left:265pt;margin-top:-6.05pt;width:51pt;height:29.25pt;z-index:-251657216;mso-position-horizontal-relative:margin" coordorigin="6692,-254" coordsize="2083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">
              <v:shape id="docshape4" o:spid="_x0000_s1027" style="position:absolute;left:7309;top:-254;width:1362;height:581;visibility:visible;mso-wrap-style:square;v-text-anchor:top" coordsize="136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fillcolor="#00afb6" stroked="f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o:spid="_x0000_s1028" style="position:absolute;left:6691;top:-153;width:2083;height:1093;visibility:visible;mso-wrap-style:square;v-text-anchor:top" coordsize="208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fillcolor="#17345b" stroked="f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F9A27" w14:textId="77777777" w:rsidR="00457BE2" w:rsidRDefault="00457B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67C6A9" w14:textId="77777777" w:rsidR="00F00160" w:rsidRDefault="00F00160" w:rsidP="00483105">
      <w:pPr>
        <w:spacing w:after="0" w:line="240" w:lineRule="auto"/>
      </w:pPr>
      <w:r>
        <w:separator/>
      </w:r>
    </w:p>
  </w:footnote>
  <w:footnote w:type="continuationSeparator" w:id="0">
    <w:p w14:paraId="0F0C465E" w14:textId="77777777" w:rsidR="00F00160" w:rsidRDefault="00F00160" w:rsidP="00483105">
      <w:pPr>
        <w:spacing w:after="0" w:line="240" w:lineRule="auto"/>
      </w:pPr>
      <w:r>
        <w:continuationSeparator/>
      </w:r>
    </w:p>
  </w:footnote>
  <w:footnote w:type="continuationNotice" w:id="1">
    <w:p w14:paraId="07A9B6FA" w14:textId="77777777" w:rsidR="00F00160" w:rsidRDefault="00F0016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6416E" w14:textId="7965ABC2" w:rsidR="00E51C35" w:rsidRDefault="00457BE2">
    <w:pPr>
      <w:pStyle w:val="Header"/>
    </w:pPr>
    <w:r>
      <w:rPr>
        <w:noProof/>
        <w:lang w:eastAsia="en-GB"/>
      </w:rPr>
      <w:pict w14:anchorId="4C7B1E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38626" o:spid="_x0000_s2050" type="#_x0000_t75" style="position:absolute;margin-left:0;margin-top:0;width:892.8pt;height:1262.85pt;z-index:-251658237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90271C" w14:textId="2A453361" w:rsidR="00F62020" w:rsidRPr="00450B23" w:rsidRDefault="00457BE2" w:rsidP="00F62020">
    <w:pPr>
      <w:rPr>
        <w:rFonts w:ascii="Manus" w:hAnsi="Manus"/>
        <w:color w:val="00B9D3"/>
        <w:sz w:val="40"/>
        <w:szCs w:val="40"/>
      </w:rPr>
    </w:pPr>
    <w:r>
      <w:rPr>
        <w:rFonts w:ascii="Manus" w:hAnsi="Manus"/>
        <w:noProof/>
        <w:color w:val="00B9D3"/>
        <w:sz w:val="40"/>
        <w:szCs w:val="40"/>
        <w:lang w:eastAsia="en-GB"/>
      </w:rPr>
      <w:pict w14:anchorId="3BD0E2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38627" o:spid="_x0000_s2051" type="#_x0000_t75" style="position:absolute;margin-left:0;margin-top:0;width:892.8pt;height:1262.85pt;z-index:-251658236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  <w:r w:rsidR="00F62020" w:rsidRPr="00450B23">
      <w:rPr>
        <w:rFonts w:ascii="Manus" w:hAnsi="Manus"/>
        <w:color w:val="00B9D3"/>
        <w:sz w:val="40"/>
        <w:szCs w:val="40"/>
      </w:rPr>
      <w:t>Puberty Match Up Game – what am I?</w:t>
    </w:r>
  </w:p>
  <w:p w14:paraId="55E25C8B" w14:textId="77777777" w:rsidR="00483105" w:rsidRPr="00877BD8" w:rsidRDefault="00483105" w:rsidP="00C53EED">
    <w:pPr>
      <w:pStyle w:val="Header"/>
      <w:spacing w:line="360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1654C3" w14:textId="47AD6542" w:rsidR="00E51C35" w:rsidRDefault="00457BE2">
    <w:pPr>
      <w:pStyle w:val="Header"/>
    </w:pPr>
    <w:r>
      <w:rPr>
        <w:noProof/>
        <w:lang w:eastAsia="en-GB"/>
      </w:rPr>
      <w:pict w14:anchorId="621276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38625" o:spid="_x0000_s2049" type="#_x0000_t75" style="position:absolute;margin-left:0;margin-top:0;width:892.8pt;height:1262.85pt;z-index:-251658238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83A29"/>
    <w:multiLevelType w:val="hybridMultilevel"/>
    <w:tmpl w:val="5AACD6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4637D"/>
    <w:multiLevelType w:val="hybridMultilevel"/>
    <w:tmpl w:val="009816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D748FE"/>
    <w:multiLevelType w:val="hybridMultilevel"/>
    <w:tmpl w:val="1478B3FE"/>
    <w:lvl w:ilvl="0" w:tplc="08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A55F18"/>
    <w:multiLevelType w:val="hybridMultilevel"/>
    <w:tmpl w:val="B7D87C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5E70DB"/>
    <w:multiLevelType w:val="hybridMultilevel"/>
    <w:tmpl w:val="828A7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C3E9E"/>
    <w:multiLevelType w:val="hybridMultilevel"/>
    <w:tmpl w:val="E6FE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0A1C38"/>
    <w:multiLevelType w:val="hybridMultilevel"/>
    <w:tmpl w:val="753875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B66983"/>
    <w:multiLevelType w:val="hybridMultilevel"/>
    <w:tmpl w:val="31944D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5D37D5F"/>
    <w:multiLevelType w:val="hybridMultilevel"/>
    <w:tmpl w:val="E002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0B2E4E"/>
    <w:multiLevelType w:val="hybridMultilevel"/>
    <w:tmpl w:val="34449C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7AE388A"/>
    <w:multiLevelType w:val="hybridMultilevel"/>
    <w:tmpl w:val="8C54D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C32248"/>
    <w:multiLevelType w:val="hybridMultilevel"/>
    <w:tmpl w:val="AB6A76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A8B7EDD"/>
    <w:multiLevelType w:val="hybridMultilevel"/>
    <w:tmpl w:val="92683C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E031027"/>
    <w:multiLevelType w:val="hybridMultilevel"/>
    <w:tmpl w:val="98FEBF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E3E544B"/>
    <w:multiLevelType w:val="hybridMultilevel"/>
    <w:tmpl w:val="13202F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"/>
  </w:num>
  <w:num w:numId="4">
    <w:abstractNumId w:val="5"/>
  </w:num>
  <w:num w:numId="5">
    <w:abstractNumId w:val="9"/>
  </w:num>
  <w:num w:numId="6">
    <w:abstractNumId w:val="7"/>
  </w:num>
  <w:num w:numId="7">
    <w:abstractNumId w:val="14"/>
  </w:num>
  <w:num w:numId="8">
    <w:abstractNumId w:val="4"/>
  </w:num>
  <w:num w:numId="9">
    <w:abstractNumId w:val="10"/>
  </w:num>
  <w:num w:numId="10">
    <w:abstractNumId w:val="0"/>
  </w:num>
  <w:num w:numId="11">
    <w:abstractNumId w:val="13"/>
  </w:num>
  <w:num w:numId="12">
    <w:abstractNumId w:val="3"/>
  </w:num>
  <w:num w:numId="13">
    <w:abstractNumId w:val="8"/>
  </w:num>
  <w:num w:numId="14">
    <w:abstractNumId w:val="2"/>
  </w:num>
  <w:num w:numId="15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541"/>
    <w:rsid w:val="00026632"/>
    <w:rsid w:val="00045A80"/>
    <w:rsid w:val="000C433D"/>
    <w:rsid w:val="000C7E88"/>
    <w:rsid w:val="000E7BAC"/>
    <w:rsid w:val="000F1C7D"/>
    <w:rsid w:val="000F65D8"/>
    <w:rsid w:val="00107850"/>
    <w:rsid w:val="00121D48"/>
    <w:rsid w:val="0013279D"/>
    <w:rsid w:val="00144107"/>
    <w:rsid w:val="001D76CC"/>
    <w:rsid w:val="001E487F"/>
    <w:rsid w:val="001E713C"/>
    <w:rsid w:val="001F656F"/>
    <w:rsid w:val="00242F8B"/>
    <w:rsid w:val="00283BCC"/>
    <w:rsid w:val="002859E8"/>
    <w:rsid w:val="00294120"/>
    <w:rsid w:val="00296A16"/>
    <w:rsid w:val="002B50F3"/>
    <w:rsid w:val="002E41FD"/>
    <w:rsid w:val="003302A0"/>
    <w:rsid w:val="003377BD"/>
    <w:rsid w:val="00340F8B"/>
    <w:rsid w:val="003663F4"/>
    <w:rsid w:val="00366620"/>
    <w:rsid w:val="003837D8"/>
    <w:rsid w:val="003A19E9"/>
    <w:rsid w:val="003A5DB3"/>
    <w:rsid w:val="003B15FF"/>
    <w:rsid w:val="003B2AAA"/>
    <w:rsid w:val="003C6A42"/>
    <w:rsid w:val="003D5D0A"/>
    <w:rsid w:val="003E52CE"/>
    <w:rsid w:val="0043007C"/>
    <w:rsid w:val="00444E6E"/>
    <w:rsid w:val="00450B23"/>
    <w:rsid w:val="00457BE2"/>
    <w:rsid w:val="00483105"/>
    <w:rsid w:val="004877F5"/>
    <w:rsid w:val="00491972"/>
    <w:rsid w:val="004B4541"/>
    <w:rsid w:val="004C1194"/>
    <w:rsid w:val="004C1C3A"/>
    <w:rsid w:val="0050568E"/>
    <w:rsid w:val="00524B6D"/>
    <w:rsid w:val="0053682F"/>
    <w:rsid w:val="00542FC6"/>
    <w:rsid w:val="00556BB0"/>
    <w:rsid w:val="005748C5"/>
    <w:rsid w:val="005B49B3"/>
    <w:rsid w:val="005E135B"/>
    <w:rsid w:val="00607563"/>
    <w:rsid w:val="00616933"/>
    <w:rsid w:val="00622193"/>
    <w:rsid w:val="00630974"/>
    <w:rsid w:val="00652552"/>
    <w:rsid w:val="0065283A"/>
    <w:rsid w:val="00653BEF"/>
    <w:rsid w:val="00697B0E"/>
    <w:rsid w:val="006A1152"/>
    <w:rsid w:val="006B2186"/>
    <w:rsid w:val="006B4103"/>
    <w:rsid w:val="00717890"/>
    <w:rsid w:val="007253B6"/>
    <w:rsid w:val="007258FE"/>
    <w:rsid w:val="00731643"/>
    <w:rsid w:val="00732B4C"/>
    <w:rsid w:val="00744790"/>
    <w:rsid w:val="007513C6"/>
    <w:rsid w:val="0075410C"/>
    <w:rsid w:val="007629E2"/>
    <w:rsid w:val="00765986"/>
    <w:rsid w:val="00767CD7"/>
    <w:rsid w:val="00773F88"/>
    <w:rsid w:val="00792E5A"/>
    <w:rsid w:val="007A0DB2"/>
    <w:rsid w:val="007A32D3"/>
    <w:rsid w:val="007A6FC7"/>
    <w:rsid w:val="007B4B94"/>
    <w:rsid w:val="007E5BFC"/>
    <w:rsid w:val="007E74B1"/>
    <w:rsid w:val="007F62B7"/>
    <w:rsid w:val="00800AF2"/>
    <w:rsid w:val="00801FC4"/>
    <w:rsid w:val="00805B97"/>
    <w:rsid w:val="00806CE9"/>
    <w:rsid w:val="00811FA6"/>
    <w:rsid w:val="00814D21"/>
    <w:rsid w:val="00827E4D"/>
    <w:rsid w:val="00827FB6"/>
    <w:rsid w:val="008327D5"/>
    <w:rsid w:val="00850777"/>
    <w:rsid w:val="008603E4"/>
    <w:rsid w:val="00872EFB"/>
    <w:rsid w:val="00877BD8"/>
    <w:rsid w:val="00885416"/>
    <w:rsid w:val="00894B5F"/>
    <w:rsid w:val="008B6038"/>
    <w:rsid w:val="008B7286"/>
    <w:rsid w:val="008C0714"/>
    <w:rsid w:val="008C3F35"/>
    <w:rsid w:val="008E20A2"/>
    <w:rsid w:val="00906655"/>
    <w:rsid w:val="00906D13"/>
    <w:rsid w:val="00933E53"/>
    <w:rsid w:val="00950A45"/>
    <w:rsid w:val="009649D1"/>
    <w:rsid w:val="009B054C"/>
    <w:rsid w:val="009C4BEF"/>
    <w:rsid w:val="009D388D"/>
    <w:rsid w:val="00A00A0B"/>
    <w:rsid w:val="00A11FA2"/>
    <w:rsid w:val="00A42CBD"/>
    <w:rsid w:val="00A51E9D"/>
    <w:rsid w:val="00A71FBC"/>
    <w:rsid w:val="00A72846"/>
    <w:rsid w:val="00A733DA"/>
    <w:rsid w:val="00A8431B"/>
    <w:rsid w:val="00A926E5"/>
    <w:rsid w:val="00AC18AB"/>
    <w:rsid w:val="00B34F90"/>
    <w:rsid w:val="00B41BB5"/>
    <w:rsid w:val="00B67B0A"/>
    <w:rsid w:val="00BC4040"/>
    <w:rsid w:val="00C453C4"/>
    <w:rsid w:val="00C53EED"/>
    <w:rsid w:val="00C60177"/>
    <w:rsid w:val="00C73D0D"/>
    <w:rsid w:val="00C8261E"/>
    <w:rsid w:val="00C9561B"/>
    <w:rsid w:val="00CA7B76"/>
    <w:rsid w:val="00CC752C"/>
    <w:rsid w:val="00D02D17"/>
    <w:rsid w:val="00D03123"/>
    <w:rsid w:val="00D40330"/>
    <w:rsid w:val="00D45A46"/>
    <w:rsid w:val="00D47A2F"/>
    <w:rsid w:val="00D56B27"/>
    <w:rsid w:val="00D75998"/>
    <w:rsid w:val="00DB01B5"/>
    <w:rsid w:val="00E029FB"/>
    <w:rsid w:val="00E123E9"/>
    <w:rsid w:val="00E34282"/>
    <w:rsid w:val="00E36B52"/>
    <w:rsid w:val="00E51C35"/>
    <w:rsid w:val="00E73049"/>
    <w:rsid w:val="00E76938"/>
    <w:rsid w:val="00E76A40"/>
    <w:rsid w:val="00E8120A"/>
    <w:rsid w:val="00EC32F2"/>
    <w:rsid w:val="00EC5D71"/>
    <w:rsid w:val="00EF3D33"/>
    <w:rsid w:val="00EF5744"/>
    <w:rsid w:val="00F00160"/>
    <w:rsid w:val="00F00F25"/>
    <w:rsid w:val="00F10222"/>
    <w:rsid w:val="00F3094C"/>
    <w:rsid w:val="00F373F3"/>
    <w:rsid w:val="00F62020"/>
    <w:rsid w:val="00F8198A"/>
    <w:rsid w:val="00FA3DB0"/>
    <w:rsid w:val="00FA70C3"/>
    <w:rsid w:val="00FC3CB9"/>
    <w:rsid w:val="360862EA"/>
    <w:rsid w:val="4DB17BF5"/>
    <w:rsid w:val="50648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8E34A5"/>
  <w15:docId w15:val="{19EF68F4-8A3C-4BCE-94C3-DC3B674C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186"/>
    <w:rPr>
      <w:rFonts w:ascii="Century Gothic" w:hAnsi="Century Gothic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05"/>
  </w:style>
  <w:style w:type="paragraph" w:styleId="Footer">
    <w:name w:val="footer"/>
    <w:basedOn w:val="Normal"/>
    <w:link w:val="Foot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05"/>
  </w:style>
  <w:style w:type="paragraph" w:styleId="BalloonText">
    <w:name w:val="Balloon Text"/>
    <w:basedOn w:val="Normal"/>
    <w:link w:val="BalloonTextChar"/>
    <w:uiPriority w:val="99"/>
    <w:semiHidden/>
    <w:unhideWhenUsed/>
    <w:rsid w:val="00792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5A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029FB"/>
    <w:rPr>
      <w:color w:val="808080"/>
    </w:rPr>
  </w:style>
  <w:style w:type="table" w:styleId="TableGrid">
    <w:name w:val="Table Grid"/>
    <w:basedOn w:val="TableNormal"/>
    <w:uiPriority w:val="59"/>
    <w:rsid w:val="00E029FB"/>
    <w:pPr>
      <w:spacing w:after="0" w:line="240" w:lineRule="auto"/>
    </w:pPr>
    <w:rPr>
      <w:rFonts w:ascii="Arial" w:eastAsia="Arial" w:hAnsi="Arial" w:cs="Arial"/>
      <w:color w:val="00000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DefaultParagraphFont"/>
    <w:uiPriority w:val="1"/>
    <w:rsid w:val="009649D1"/>
    <w:rPr>
      <w:rFonts w:ascii="Century Gothic" w:hAnsi="Century Gothic"/>
      <w:color w:val="652F91"/>
      <w:sz w:val="28"/>
    </w:rPr>
  </w:style>
  <w:style w:type="paragraph" w:styleId="ListParagraph">
    <w:name w:val="List Paragraph"/>
    <w:basedOn w:val="Normal"/>
    <w:uiPriority w:val="34"/>
    <w:qFormat/>
    <w:rsid w:val="00E029FB"/>
    <w:pPr>
      <w:spacing w:after="0" w:line="276" w:lineRule="auto"/>
      <w:ind w:left="720"/>
      <w:contextualSpacing/>
    </w:pPr>
    <w:rPr>
      <w:rFonts w:ascii="Arial" w:eastAsia="Arial" w:hAnsi="Arial" w:cs="Arial"/>
      <w:color w:val="000000"/>
      <w:lang w:eastAsia="en-GB"/>
    </w:rPr>
  </w:style>
  <w:style w:type="character" w:customStyle="1" w:styleId="Style2">
    <w:name w:val="Style2"/>
    <w:basedOn w:val="DefaultParagraphFont"/>
    <w:uiPriority w:val="1"/>
    <w:rsid w:val="00630974"/>
    <w:rPr>
      <w:rFonts w:ascii="Century Gothic" w:hAnsi="Century Gothic"/>
      <w:color w:val="000000" w:themeColor="text1"/>
      <w:sz w:val="28"/>
    </w:rPr>
  </w:style>
  <w:style w:type="character" w:customStyle="1" w:styleId="Style3">
    <w:name w:val="Style3"/>
    <w:basedOn w:val="DefaultParagraphFont"/>
    <w:uiPriority w:val="1"/>
    <w:rsid w:val="00805B97"/>
    <w:rPr>
      <w:sz w:val="32"/>
    </w:rPr>
  </w:style>
  <w:style w:type="character" w:customStyle="1" w:styleId="ActivityTitle">
    <w:name w:val="Activity Title"/>
    <w:basedOn w:val="DefaultParagraphFont"/>
    <w:uiPriority w:val="1"/>
    <w:rsid w:val="009649D1"/>
    <w:rPr>
      <w:rFonts w:ascii="Century Gothic" w:hAnsi="Century Gothic"/>
      <w:b/>
      <w:color w:val="652F91"/>
      <w:sz w:val="36"/>
      <w:u w:val="single"/>
    </w:rPr>
  </w:style>
  <w:style w:type="character" w:styleId="Hyperlink">
    <w:name w:val="Hyperlink"/>
    <w:basedOn w:val="DefaultParagraphFont"/>
    <w:uiPriority w:val="99"/>
    <w:unhideWhenUsed/>
    <w:rsid w:val="00491972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B50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50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50F3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50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50F3"/>
    <w:rPr>
      <w:rFonts w:ascii="Century Gothic" w:hAnsi="Century Gothic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omeys\Desktop\Brook_Template_2017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d66bd8a-2885-48d4-9eab-fb1100da1dd3">AF2PM2CUNEDC-1520866263-371837</_dlc_DocId>
    <_dlc_DocIdUrl xmlns="7d66bd8a-2885-48d4-9eab-fb1100da1dd3">
      <Url>https://premierfoodsonline.sharepoint.com/sites/UK_Lil/_layouts/15/DocIdRedir.aspx?ID=AF2PM2CUNEDC-1520866263-371837</Url>
      <Description>AF2PM2CUNEDC-1520866263-371837</Description>
    </_dlc_DocIdUrl>
    <_Flow_SignoffStatus xmlns="3862ce5a-794c-4e49-8cb8-46cd7f931d40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0FF314171425468ACE2B9C2C4F65AD" ma:contentTypeVersion="14" ma:contentTypeDescription="Create a new document." ma:contentTypeScope="" ma:versionID="c2364119a0c0d442ab2c2f86234322fb">
  <xsd:schema xmlns:xsd="http://www.w3.org/2001/XMLSchema" xmlns:xs="http://www.w3.org/2001/XMLSchema" xmlns:p="http://schemas.microsoft.com/office/2006/metadata/properties" xmlns:ns2="7d66bd8a-2885-48d4-9eab-fb1100da1dd3" xmlns:ns3="3862ce5a-794c-4e49-8cb8-46cd7f931d40" targetNamespace="http://schemas.microsoft.com/office/2006/metadata/properties" ma:root="true" ma:fieldsID="6cb621c448e86dc1bcecdc6e5358298f" ns2:_="" ns3:_="">
    <xsd:import namespace="7d66bd8a-2885-48d4-9eab-fb1100da1dd3"/>
    <xsd:import namespace="3862ce5a-794c-4e49-8cb8-46cd7f931d4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6bd8a-2885-48d4-9eab-fb1100da1dd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2ce5a-794c-4e49-8cb8-46cd7f931d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FE453D-4A14-4B85-A73B-AC178A0C62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29C8E8-18E0-435C-8DFE-0EE1F27D905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55657FF-33BD-4D67-966A-408FC2E8FF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486AD9-8CB1-482F-8756-C021F3622EFD}">
  <ds:schemaRefs>
    <ds:schemaRef ds:uri="http://schemas.microsoft.com/office/2006/metadata/properties"/>
    <ds:schemaRef ds:uri="http://schemas.microsoft.com/office/infopath/2007/PartnerControls"/>
    <ds:schemaRef ds:uri="7d66bd8a-2885-48d4-9eab-fb1100da1dd3"/>
    <ds:schemaRef ds:uri="3862ce5a-794c-4e49-8cb8-46cd7f931d40"/>
  </ds:schemaRefs>
</ds:datastoreItem>
</file>

<file path=customXml/itemProps5.xml><?xml version="1.0" encoding="utf-8"?>
<ds:datastoreItem xmlns:ds="http://schemas.openxmlformats.org/officeDocument/2006/customXml" ds:itemID="{3775B22F-378A-438F-959F-3921E107D4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66bd8a-2885-48d4-9eab-fb1100da1dd3"/>
    <ds:schemaRef ds:uri="3862ce5a-794c-4e49-8cb8-46cd7f931d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Brook_Template_2017 (1)</Template>
  <TotalTime>17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Toomeys</dc:creator>
  <cp:lastModifiedBy>Lucy Anson</cp:lastModifiedBy>
  <cp:revision>18</cp:revision>
  <cp:lastPrinted>2017-03-24T10:19:00Z</cp:lastPrinted>
  <dcterms:created xsi:type="dcterms:W3CDTF">2021-05-17T11:32:00Z</dcterms:created>
  <dcterms:modified xsi:type="dcterms:W3CDTF">2021-07-09T17:36:00Z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0x010100140FF314171425468ACE2B9C2C4F65AD</vt:lpwstr>
  </property>
  <property fmtid="{D5CDD505-2E9C-101B-9397-08002B2CF9AE}" pid="3" name="_dlc_DocIdItemGuid">
    <vt:lpwstr>b4f52fe7-ad1b-4639-9072-8021dd38f7f7</vt:lpwstr>
  </property>
</Properties>
</file>