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CC2E7" w14:textId="77777777" w:rsidR="00910794" w:rsidRDefault="00910794" w:rsidP="0090665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13B18A" wp14:editId="07777777">
                <wp:simplePos x="0" y="0"/>
                <wp:positionH relativeFrom="column">
                  <wp:posOffset>-627380</wp:posOffset>
                </wp:positionH>
                <wp:positionV relativeFrom="paragraph">
                  <wp:posOffset>-166370</wp:posOffset>
                </wp:positionV>
                <wp:extent cx="7399655" cy="6039485"/>
                <wp:effectExtent l="19050" t="19050" r="10795" b="18415"/>
                <wp:wrapTight wrapText="bothSides">
                  <wp:wrapPolygon edited="0">
                    <wp:start x="10232" y="-68"/>
                    <wp:lineTo x="10009" y="273"/>
                    <wp:lineTo x="10009" y="2112"/>
                    <wp:lineTo x="4004" y="2521"/>
                    <wp:lineTo x="4449" y="5382"/>
                    <wp:lineTo x="4504" y="6473"/>
                    <wp:lineTo x="-56" y="7018"/>
                    <wp:lineTo x="-56" y="9607"/>
                    <wp:lineTo x="3058" y="9743"/>
                    <wp:lineTo x="3336" y="10833"/>
                    <wp:lineTo x="2502" y="15057"/>
                    <wp:lineTo x="2502" y="16283"/>
                    <wp:lineTo x="2836" y="17374"/>
                    <wp:lineTo x="3503" y="18464"/>
                    <wp:lineTo x="612" y="19077"/>
                    <wp:lineTo x="278" y="19213"/>
                    <wp:lineTo x="334" y="21666"/>
                    <wp:lineTo x="445" y="21666"/>
                    <wp:lineTo x="7674" y="21666"/>
                    <wp:lineTo x="7841" y="20712"/>
                    <wp:lineTo x="14124" y="20644"/>
                    <wp:lineTo x="16516" y="20371"/>
                    <wp:lineTo x="16460" y="19554"/>
                    <wp:lineTo x="16849" y="19554"/>
                    <wp:lineTo x="18017" y="18736"/>
                    <wp:lineTo x="18017" y="18464"/>
                    <wp:lineTo x="18295" y="17374"/>
                    <wp:lineTo x="19685" y="17374"/>
                    <wp:lineTo x="21632" y="16760"/>
                    <wp:lineTo x="21632" y="14444"/>
                    <wp:lineTo x="21298" y="14240"/>
                    <wp:lineTo x="19963" y="14103"/>
                    <wp:lineTo x="20464" y="13013"/>
                    <wp:lineTo x="20797" y="11923"/>
                    <wp:lineTo x="21020" y="10833"/>
                    <wp:lineTo x="21187" y="9743"/>
                    <wp:lineTo x="21242" y="7563"/>
                    <wp:lineTo x="20964" y="5382"/>
                    <wp:lineTo x="20909" y="3407"/>
                    <wp:lineTo x="20241" y="3202"/>
                    <wp:lineTo x="16794" y="3202"/>
                    <wp:lineTo x="17572" y="2112"/>
                    <wp:lineTo x="17628" y="818"/>
                    <wp:lineTo x="17461" y="68"/>
                    <wp:lineTo x="17350" y="-68"/>
                    <wp:lineTo x="10232" y="-68"/>
                  </wp:wrapPolygon>
                </wp:wrapTight>
                <wp:docPr id="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9655" cy="6039485"/>
                          <a:chOff x="0" y="0"/>
                          <a:chExt cx="6072554" cy="499403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072554" cy="4994030"/>
                            <a:chOff x="0" y="0"/>
                            <a:chExt cx="6072554" cy="499403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6072554" cy="4994030"/>
                              <a:chOff x="0" y="0"/>
                              <a:chExt cx="5751799" cy="466993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635" t="22915" r="22881" b="21439"/>
                              <a:stretch/>
                            </pic:blipFill>
                            <pic:spPr bwMode="auto">
                              <a:xfrm>
                                <a:off x="609600" y="351692"/>
                                <a:ext cx="5134610" cy="407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Rounded Rectangle 9"/>
                            <wps:cNvSpPr/>
                            <wps:spPr>
                              <a:xfrm>
                                <a:off x="3833446" y="3130061"/>
                                <a:ext cx="1918353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52F91"/>
                              </a:solidFill>
                              <a:ln w="50800">
                                <a:solidFill>
                                  <a:srgbClr val="652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" name="Rounded Rectangle 10"/>
                            <wps:cNvSpPr/>
                            <wps:spPr>
                              <a:xfrm>
                                <a:off x="0" y="1559169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C7EE"/>
                              </a:solidFill>
                              <a:ln w="50800">
                                <a:solidFill>
                                  <a:srgbClr val="44C7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Rounded Rectangle 11"/>
                            <wps:cNvSpPr/>
                            <wps:spPr>
                              <a:xfrm>
                                <a:off x="2414954" y="390378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50800">
                                <a:solidFill>
                                  <a:srgbClr val="E4449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Rounded Rectangle 12"/>
                            <wps:cNvSpPr/>
                            <wps:spPr>
                              <a:xfrm>
                                <a:off x="117231" y="417341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700"/>
                              </a:solidFill>
                              <a:ln w="50800">
                                <a:solidFill>
                                  <a:srgbClr val="FF67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" name="Rounded Rectangle 13"/>
                            <wps:cNvSpPr/>
                            <wps:spPr>
                              <a:xfrm>
                                <a:off x="2708031" y="0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9C40C"/>
                              </a:solidFill>
                              <a:ln w="50800">
                                <a:solidFill>
                                  <a:srgbClr val="F9C40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4" name="Straight Connector 14"/>
                          <wps:cNvCnPr/>
                          <wps:spPr>
                            <a:xfrm>
                              <a:off x="3458308" y="2157046"/>
                              <a:ext cx="1558681" cy="1189697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652F9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 flipV="1">
                              <a:off x="3352800" y="539262"/>
                              <a:ext cx="457200" cy="897372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1899139" y="3739662"/>
                              <a:ext cx="650466" cy="457200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Oval 17"/>
                          <wps:cNvSpPr/>
                          <wps:spPr>
                            <a:xfrm>
                              <a:off x="3282462" y="1383323"/>
                              <a:ext cx="117231" cy="128954"/>
                            </a:xfrm>
                            <a:prstGeom prst="ellipse">
                              <a:avLst/>
                            </a:prstGeom>
                            <a:solidFill>
                              <a:srgbClr val="F9C40C"/>
                            </a:solidFill>
                            <a:ln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Oval 18"/>
                          <wps:cNvSpPr/>
                          <wps:spPr>
                            <a:xfrm>
                              <a:off x="1840523" y="3657600"/>
                              <a:ext cx="116840" cy="128905"/>
                            </a:xfrm>
                            <a:prstGeom prst="ellipse">
                              <a:avLst/>
                            </a:prstGeom>
                            <a:solidFill>
                              <a:srgbClr val="E44498"/>
                            </a:solidFill>
                            <a:ln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Straight Connector 19"/>
                        <wps:cNvCnPr/>
                        <wps:spPr>
                          <a:xfrm>
                            <a:off x="1055077" y="3810000"/>
                            <a:ext cx="0" cy="633828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 20"/>
                        <wps:cNvSpPr/>
                        <wps:spPr>
                          <a:xfrm>
                            <a:off x="996462" y="3704493"/>
                            <a:ext cx="116205" cy="128270"/>
                          </a:xfrm>
                          <a:prstGeom prst="ellipse">
                            <a:avLst/>
                          </a:prstGeom>
                          <a:solidFill>
                            <a:srgbClr val="FF6700"/>
                          </a:solidFill>
                          <a:ln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902677" y="2203939"/>
                            <a:ext cx="193480" cy="662247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Oval 22"/>
                        <wps:cNvSpPr/>
                        <wps:spPr>
                          <a:xfrm>
                            <a:off x="1019908" y="2778370"/>
                            <a:ext cx="116840" cy="128905"/>
                          </a:xfrm>
                          <a:prstGeom prst="ellipse">
                            <a:avLst/>
                          </a:prstGeom>
                          <a:solidFill>
                            <a:srgbClr val="44C7EE"/>
                          </a:solidFill>
                          <a:ln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213FE221">
              <v:group id="Group 39" style="position:absolute;margin-left:-49.4pt;margin-top:-13.1pt;width:582.65pt;height:475.55pt;z-index:251658240;mso-width-relative:margin;mso-height-relative:margin" coordsize="60725,49940" o:spid="_x0000_s1026" w14:anchorId="32D6DA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">
                <v:group id="Group 6" style="position:absolute;width:60725;height:49940" coordsize="60725,4994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style="position:absolute;width:60725;height:49940" coordsize="57517,4669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8" style="position:absolute;left:6096;top:3516;width:51346;height:4070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">
                      <v:imagedata cropleft="24664f" croptop="15018f" cropright="14995f" cropbottom="14050f" o:title="" r:id="rId13"/>
                      <v:path arrowok="t"/>
                    </v:shape>
                    <v:roundrect id="Rounded Rectangle 9" style="position:absolute;left:38334;top:31300;width:19183;height:4965;visibility:visible;mso-wrap-style:square;v-text-anchor:middle" o:spid="_x0000_s1030" fillcolor="#652f91" strokecolor="#652f91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">
                      <v:stroke joinstyle="miter"/>
                    </v:roundrect>
                    <v:roundrect id="Rounded Rectangle 10" style="position:absolute;top:15591;width:19294;height:4965;visibility:visible;mso-wrap-style:square;v-text-anchor:middle" o:spid="_x0000_s1031" fillcolor="#44c7ee" strokecolor="#44c7ee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">
                      <v:stroke joinstyle="miter"/>
                    </v:roundrect>
                    <v:roundrect id="Rounded Rectangle 11" style="position:absolute;left:24149;top:39037;width:19295;height:4966;visibility:visible;mso-wrap-style:square;v-text-anchor:middle" o:spid="_x0000_s1032" fillcolor="#e44498" strokecolor="#e44498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">
                      <v:stroke joinstyle="miter"/>
                    </v:roundrect>
                    <v:roundrect id="Rounded Rectangle 12" style="position:absolute;left:1172;top:41734;width:19295;height:4965;visibility:visible;mso-wrap-style:square;v-text-anchor:middle" o:spid="_x0000_s1033" fillcolor="#ff6700" strokecolor="#ff6700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">
                      <v:stroke joinstyle="miter"/>
                    </v:roundrect>
                    <v:roundrect id="Rounded Rectangle 13" style="position:absolute;left:27080;width:19295;height:4965;visibility:visible;mso-wrap-style:square;v-text-anchor:middle" o:spid="_x0000_s1034" fillcolor="#f9c40c" strokecolor="#f9c40c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">
                      <v:stroke joinstyle="miter"/>
                    </v:roundrect>
                  </v:group>
                  <v:line id="Straight Connector 14" style="position:absolute;visibility:visible;mso-wrap-style:square" o:spid="_x0000_s1035" strokecolor="#652f91" strokeweight="4pt" o:connectortype="straight" from="34583,21570" to="50169,3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">
                    <v:stroke joinstyle="miter" endcap="round"/>
                  </v:line>
                  <v:line id="Straight Connector 15" style="position:absolute;flip:y;visibility:visible;mso-wrap-style:square" o:spid="_x0000_s1036" strokecolor="#f9c40c" strokeweight="4pt" o:connectortype="straight" from="33528,5392" to="38100,1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">
                    <v:stroke joinstyle="miter" endcap="round"/>
                  </v:line>
                  <v:line id="Straight Connector 16" style="position:absolute;visibility:visible;mso-wrap-style:square" o:spid="_x0000_s1037" strokecolor="#e44498" strokeweight="4pt" o:connectortype="straight" from="18991,37396" to="25496,4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">
                    <v:stroke joinstyle="miter" endcap="round"/>
                  </v:line>
                  <v:oval id="Oval 17" style="position:absolute;left:32824;top:13833;width:1172;height:1289;visibility:visible;mso-wrap-style:square;v-text-anchor:middle" o:spid="_x0000_s1038" fillcolor="#f9c40c" strokecolor="#f9c40c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">
                    <v:stroke joinstyle="miter"/>
                  </v:oval>
                  <v:oval id="Oval 18" style="position:absolute;left:18405;top:36576;width:1168;height:1289;visibility:visible;mso-wrap-style:square;v-text-anchor:middle" o:spid="_x0000_s1039" fillcolor="#e44498" strokecolor="#e44498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">
                    <v:stroke joinstyle="miter"/>
                  </v:oval>
                </v:group>
                <v:line id="Straight Connector 19" style="position:absolute;visibility:visible;mso-wrap-style:square" o:spid="_x0000_s1040" strokecolor="#ff6700" strokeweight="4pt" o:connectortype="straight" from="10550,38100" to="10550,4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">
                  <v:stroke joinstyle="miter" endcap="round"/>
                </v:line>
                <v:oval id="Oval 20" style="position:absolute;left:9964;top:37044;width:1162;height:1283;visibility:visible;mso-wrap-style:square;v-text-anchor:middle" o:spid="_x0000_s1041" fillcolor="#ff6700" strokecolor="#ff6700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">
                  <v:stroke joinstyle="miter"/>
                </v:oval>
                <v:line id="Straight Connector 21" style="position:absolute;visibility:visible;mso-wrap-style:square" o:spid="_x0000_s1042" strokecolor="#44c7ee" strokeweight="4pt" o:connectortype="straight" from="9026,22039" to="10961,2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">
                  <v:stroke joinstyle="miter" endcap="round"/>
                </v:line>
                <v:oval id="Oval 22" style="position:absolute;left:10199;top:27783;width:1168;height:1289;visibility:visible;mso-wrap-style:square;v-text-anchor:middle" o:spid="_x0000_s1043" fillcolor="#44c7ee" strokecolor="#44c7ee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">
                  <v:stroke joinstyle="miter"/>
                </v:oval>
                <w10:wrap type="tight"/>
              </v:group>
            </w:pict>
          </mc:Fallback>
        </mc:AlternateContent>
      </w:r>
    </w:p>
    <w:p w14:paraId="672A6659" w14:textId="77777777" w:rsidR="00910794" w:rsidRDefault="00910794">
      <w:r>
        <w:br w:type="page"/>
      </w:r>
    </w:p>
    <w:p w14:paraId="01236BE4" w14:textId="77777777" w:rsidR="00910794" w:rsidRDefault="00910794" w:rsidP="00906655">
      <w:r>
        <w:rPr>
          <w:noProof/>
          <w:lang w:eastAsia="en-GB"/>
        </w:rPr>
        <w:lastRenderedPageBreak/>
        <w:drawing>
          <wp:anchor distT="0" distB="0" distL="114300" distR="114300" simplePos="0" relativeHeight="251658241" behindDoc="1" locked="0" layoutInCell="1" allowOverlap="1" wp14:anchorId="1A17CC53" wp14:editId="07777777">
            <wp:simplePos x="0" y="0"/>
            <wp:positionH relativeFrom="column">
              <wp:posOffset>-635</wp:posOffset>
            </wp:positionH>
            <wp:positionV relativeFrom="paragraph">
              <wp:posOffset>278130</wp:posOffset>
            </wp:positionV>
            <wp:extent cx="7477125" cy="6083300"/>
            <wp:effectExtent l="0" t="0" r="0" b="0"/>
            <wp:wrapTight wrapText="bothSides">
              <wp:wrapPolygon edited="0">
                <wp:start x="17170" y="473"/>
                <wp:lineTo x="10676" y="676"/>
                <wp:lineTo x="9961" y="744"/>
                <wp:lineTo x="9961" y="2773"/>
                <wp:lineTo x="4788" y="3247"/>
                <wp:lineTo x="4127" y="3382"/>
                <wp:lineTo x="4182" y="3856"/>
                <wp:lineTo x="4403" y="4938"/>
                <wp:lineTo x="4678" y="7102"/>
                <wp:lineTo x="770" y="7373"/>
                <wp:lineTo x="0" y="7576"/>
                <wp:lineTo x="0" y="9876"/>
                <wp:lineTo x="1486" y="10349"/>
                <wp:lineTo x="3247" y="10349"/>
                <wp:lineTo x="3522" y="11431"/>
                <wp:lineTo x="2972" y="13596"/>
                <wp:lineTo x="2697" y="15084"/>
                <wp:lineTo x="2586" y="15828"/>
                <wp:lineTo x="2807" y="16843"/>
                <wp:lineTo x="3577" y="17925"/>
                <wp:lineTo x="1376" y="18601"/>
                <wp:lineTo x="495" y="18939"/>
                <wp:lineTo x="385" y="20089"/>
                <wp:lineTo x="385" y="20495"/>
                <wp:lineTo x="550" y="21172"/>
                <wp:lineTo x="715" y="21375"/>
                <wp:lineTo x="7649" y="21375"/>
                <wp:lineTo x="7980" y="21172"/>
                <wp:lineTo x="16179" y="20089"/>
                <wp:lineTo x="16399" y="19413"/>
                <wp:lineTo x="16344" y="19007"/>
                <wp:lineTo x="17225" y="19007"/>
                <wp:lineTo x="17940" y="18534"/>
                <wp:lineTo x="17885" y="17925"/>
                <wp:lineTo x="18161" y="16843"/>
                <wp:lineTo x="20857" y="16843"/>
                <wp:lineTo x="21572" y="16640"/>
                <wp:lineTo x="21572" y="14610"/>
                <wp:lineTo x="21132" y="14272"/>
                <wp:lineTo x="20032" y="13596"/>
                <wp:lineTo x="20417" y="12514"/>
                <wp:lineTo x="20692" y="11431"/>
                <wp:lineTo x="20912" y="10349"/>
                <wp:lineTo x="20967" y="8185"/>
                <wp:lineTo x="20747" y="6020"/>
                <wp:lineTo x="20527" y="4938"/>
                <wp:lineTo x="20637" y="4126"/>
                <wp:lineTo x="20087" y="3991"/>
                <wp:lineTo x="16179" y="3856"/>
                <wp:lineTo x="17445" y="2909"/>
                <wp:lineTo x="17445" y="1691"/>
                <wp:lineTo x="19096" y="1691"/>
                <wp:lineTo x="19096" y="676"/>
                <wp:lineTo x="17445" y="473"/>
                <wp:lineTo x="17170" y="47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608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3F51" w14:textId="77777777" w:rsidR="00910794" w:rsidRDefault="006E42E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C503024" wp14:editId="07777777">
                <wp:simplePos x="0" y="0"/>
                <wp:positionH relativeFrom="margin">
                  <wp:align>center</wp:align>
                </wp:positionH>
                <wp:positionV relativeFrom="paragraph">
                  <wp:posOffset>131</wp:posOffset>
                </wp:positionV>
                <wp:extent cx="9340850" cy="5120640"/>
                <wp:effectExtent l="0" t="0" r="0" b="3810"/>
                <wp:wrapTight wrapText="bothSides">
                  <wp:wrapPolygon edited="0">
                    <wp:start x="9383" y="0"/>
                    <wp:lineTo x="9251" y="241"/>
                    <wp:lineTo x="9163" y="804"/>
                    <wp:lineTo x="9163" y="1286"/>
                    <wp:lineTo x="1410" y="1768"/>
                    <wp:lineTo x="0" y="1929"/>
                    <wp:lineTo x="0" y="7393"/>
                    <wp:lineTo x="44" y="7955"/>
                    <wp:lineTo x="5286" y="9000"/>
                    <wp:lineTo x="6299" y="9080"/>
                    <wp:lineTo x="6872" y="10286"/>
                    <wp:lineTo x="7313" y="11571"/>
                    <wp:lineTo x="7357" y="11813"/>
                    <wp:lineTo x="9295" y="12857"/>
                    <wp:lineTo x="3656" y="12938"/>
                    <wp:lineTo x="3040" y="13018"/>
                    <wp:lineTo x="3084" y="17036"/>
                    <wp:lineTo x="8854" y="18000"/>
                    <wp:lineTo x="10484" y="18000"/>
                    <wp:lineTo x="10528" y="21536"/>
                    <wp:lineTo x="12599" y="21536"/>
                    <wp:lineTo x="18810" y="20652"/>
                    <wp:lineTo x="18898" y="20571"/>
                    <wp:lineTo x="19030" y="19688"/>
                    <wp:lineTo x="18986" y="16554"/>
                    <wp:lineTo x="12687" y="15429"/>
                    <wp:lineTo x="12995" y="14143"/>
                    <wp:lineTo x="13832" y="14143"/>
                    <wp:lineTo x="21497" y="13018"/>
                    <wp:lineTo x="21541" y="12696"/>
                    <wp:lineTo x="21541" y="8920"/>
                    <wp:lineTo x="17004" y="7714"/>
                    <wp:lineTo x="16872" y="5384"/>
                    <wp:lineTo x="15770" y="5143"/>
                    <wp:lineTo x="11938" y="5143"/>
                    <wp:lineTo x="13788" y="4018"/>
                    <wp:lineTo x="13832" y="3857"/>
                    <wp:lineTo x="13832" y="321"/>
                    <wp:lineTo x="13656" y="0"/>
                    <wp:lineTo x="9383" y="0"/>
                  </wp:wrapPolygon>
                </wp:wrapTight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0" cy="5120640"/>
                          <a:chOff x="0" y="0"/>
                          <a:chExt cx="6075134" cy="2992944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075134" cy="2992944"/>
                            <a:chOff x="0" y="0"/>
                            <a:chExt cx="6271096" cy="3050060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874203" cy="3050060"/>
                              <a:chOff x="0" y="0"/>
                              <a:chExt cx="5874203" cy="3050060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339" y="116689"/>
                                <a:ext cx="5500864" cy="2933371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  <wps:wsp>
                            <wps:cNvPr id="27" name="Rounded Rectangle 27"/>
                            <wps:cNvSpPr/>
                            <wps:spPr>
                              <a:xfrm>
                                <a:off x="0" y="277949"/>
                                <a:ext cx="1683611" cy="8511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8CC63F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Rounded Rectangle 28"/>
                            <wps:cNvSpPr/>
                            <wps:spPr>
                              <a:xfrm>
                                <a:off x="2691723" y="0"/>
                                <a:ext cx="1319432" cy="5760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" name="Rounded Rectangle 29"/>
                          <wps:cNvSpPr/>
                          <wps:spPr>
                            <a:xfrm>
                              <a:off x="5067987" y="1263647"/>
                              <a:ext cx="1203109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652F91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Rounded Rectangle 30"/>
                          <wps:cNvSpPr/>
                          <wps:spPr>
                            <a:xfrm>
                              <a:off x="4131883" y="2338608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F67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Rounded Rectangle 31"/>
                          <wps:cNvSpPr/>
                          <wps:spPr>
                            <a:xfrm>
                              <a:off x="902654" y="1833963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9C40C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2" name="Straight Connector 32"/>
                        <wps:cNvCnPr/>
                        <wps:spPr>
                          <a:xfrm flipH="1" flipV="1">
                            <a:off x="2006774" y="2081609"/>
                            <a:ext cx="1239938" cy="2410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9C40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7AF53E88">
              <v:group id="Group 16" style="position:absolute;margin-left:0;margin-top:0;width:735.5pt;height:403.2pt;z-index:251660288;mso-position-horizontal:center;mso-position-horizontal-relative:margin;mso-width-relative:margin;mso-height-relative:margin" coordsize="60751,29929" o:spid="_x0000_s1026" w14:anchorId="41FC59D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">
                <v:group id="Group 24" style="position:absolute;width:60751;height:29929" coordsize="62710,3050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5" style="position:absolute;width:58742;height:30500" coordsize="58742,3050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Picture 26" style="position:absolute;left:3733;top:1166;width:55009;height:29334;visibility:visible;mso-wrap-style:square" o:spid="_x0000_s1029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">
                      <v:imagedata o:title="" r:id="rId16"/>
                      <v:path arrowok="t"/>
                    </v:shape>
                    <v:roundrect id="Rounded Rectangle 27" style="position:absolute;top:2779;width:16836;height:8512;visibility:visible;mso-wrap-style:square;v-text-anchor:middle" o:spid="_x0000_s1030" fillcolor="#8cc63f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">
                      <v:stroke joinstyle="miter"/>
                    </v:roundrect>
                    <v:roundrect id="Rounded Rectangle 28" style="position:absolute;left:26917;width:13194;height:5760;visibility:visible;mso-wrap-style:square;v-text-anchor:middle" o:spid="_x0000_s1031" fillcolor="#e44498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">
                      <v:stroke joinstyle="miter"/>
                    </v:roundrect>
                  </v:group>
                  <v:roundrect id="Rounded Rectangle 29" style="position:absolute;left:50679;top:12636;width:12031;height:5761;visibility:visible;mso-wrap-style:square;v-text-anchor:middle" o:spid="_x0000_s1032" fillcolor="#652f91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">
                    <v:stroke joinstyle="miter"/>
                  </v:roundrect>
                  <v:roundrect id="Rounded Rectangle 30" style="position:absolute;left:41318;top:23386;width:13682;height:5760;visibility:visible;mso-wrap-style:square;v-text-anchor:middle" o:spid="_x0000_s1033" fillcolor="#ff6700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">
                    <v:stroke joinstyle="miter"/>
                  </v:roundrect>
                  <v:roundrect id="Rounded Rectangle 31" style="position:absolute;left:9026;top:18339;width:13682;height:5761;visibility:visible;mso-wrap-style:square;v-text-anchor:middle" o:spid="_x0000_s1034" fillcolor="#f9c40c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">
                    <v:stroke joinstyle="miter"/>
                  </v:roundrect>
                </v:group>
                <v:line id="Straight Connector 32" style="position:absolute;flip:x y;visibility:visible;mso-wrap-style:square" o:spid="_x0000_s1035" strokecolor="#f9c40c" strokeweight="3pt" o:connectortype="straight" from="20067,20816" to="32467,2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">
                  <v:stroke joinstyle="miter"/>
                </v:line>
                <w10:wrap type="tight" anchorx="margin"/>
              </v:group>
            </w:pict>
          </mc:Fallback>
        </mc:AlternateContent>
      </w:r>
      <w:r w:rsidR="00910794">
        <w:br w:type="page"/>
      </w:r>
    </w:p>
    <w:p w14:paraId="0A37501D" w14:textId="77777777" w:rsidR="00910794" w:rsidRDefault="00910794" w:rsidP="00906655"/>
    <w:p w14:paraId="1BADE7C2" w14:textId="77777777" w:rsidR="00E73049" w:rsidRPr="00906655" w:rsidRDefault="006E42E1" w:rsidP="00906655"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3" behindDoc="1" locked="0" layoutInCell="1" allowOverlap="1" wp14:anchorId="55EA20C6" wp14:editId="07777777">
            <wp:simplePos x="0" y="0"/>
            <wp:positionH relativeFrom="margin">
              <wp:align>right</wp:align>
            </wp:positionH>
            <wp:positionV relativeFrom="paragraph">
              <wp:posOffset>537495</wp:posOffset>
            </wp:positionV>
            <wp:extent cx="8387715" cy="4493895"/>
            <wp:effectExtent l="0" t="0" r="0" b="1905"/>
            <wp:wrapTight wrapText="bothSides">
              <wp:wrapPolygon edited="0">
                <wp:start x="9321" y="0"/>
                <wp:lineTo x="9223" y="366"/>
                <wp:lineTo x="9174" y="1465"/>
                <wp:lineTo x="0" y="1831"/>
                <wp:lineTo x="0" y="7966"/>
                <wp:lineTo x="3679" y="8790"/>
                <wp:lineTo x="6279" y="8882"/>
                <wp:lineTo x="7457" y="11720"/>
                <wp:lineTo x="3091" y="12911"/>
                <wp:lineTo x="2993" y="14559"/>
                <wp:lineTo x="2993" y="17031"/>
                <wp:lineTo x="6034" y="17580"/>
                <wp:lineTo x="10547" y="17580"/>
                <wp:lineTo x="10547" y="21518"/>
                <wp:lineTo x="12657" y="21518"/>
                <wp:lineTo x="13540" y="21518"/>
                <wp:lineTo x="18838" y="20694"/>
                <wp:lineTo x="18936" y="20510"/>
                <wp:lineTo x="19034" y="19045"/>
                <wp:lineTo x="19132" y="16482"/>
                <wp:lineTo x="18397" y="16390"/>
                <wp:lineTo x="12706" y="16115"/>
                <wp:lineTo x="12951" y="14650"/>
                <wp:lineTo x="13344" y="13185"/>
                <wp:lineTo x="21536" y="13094"/>
                <wp:lineTo x="21536" y="8790"/>
                <wp:lineTo x="16925" y="8790"/>
                <wp:lineTo x="17023" y="7325"/>
                <wp:lineTo x="16680" y="5860"/>
                <wp:lineTo x="16778" y="5402"/>
                <wp:lineTo x="15846" y="5128"/>
                <wp:lineTo x="11774" y="4395"/>
                <wp:lineTo x="13147" y="4395"/>
                <wp:lineTo x="13981" y="3846"/>
                <wp:lineTo x="13981" y="1373"/>
                <wp:lineTo x="13834" y="275"/>
                <wp:lineTo x="13736" y="0"/>
                <wp:lineTo x="932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715" cy="449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3BDAE" w14:textId="30DFB7AA" w:rsidR="1820322E" w:rsidRDefault="1820322E" w:rsidP="1820322E"/>
    <w:p w14:paraId="4357ABC6" w14:textId="24B7FA1F" w:rsidR="1820322E" w:rsidRDefault="1820322E" w:rsidP="1820322E"/>
    <w:p w14:paraId="0EA9CBAC" w14:textId="29C42E6C" w:rsidR="1820322E" w:rsidRDefault="1820322E" w:rsidP="1820322E"/>
    <w:p w14:paraId="58816B90" w14:textId="3F7848DA" w:rsidR="1820322E" w:rsidRDefault="1820322E" w:rsidP="1820322E"/>
    <w:p w14:paraId="541B25BF" w14:textId="1DBF88B7" w:rsidR="1820322E" w:rsidRDefault="1820322E" w:rsidP="1820322E"/>
    <w:p w14:paraId="57EC9990" w14:textId="49C5B1FE" w:rsidR="00930BC5" w:rsidRDefault="00930BC5" w:rsidP="1820322E"/>
    <w:p w14:paraId="404A2E32" w14:textId="0E799B35" w:rsidR="00930BC5" w:rsidRDefault="00930BC5" w:rsidP="1820322E"/>
    <w:p w14:paraId="6A4400C4" w14:textId="7EDD66D8" w:rsidR="00930BC5" w:rsidRDefault="00930BC5" w:rsidP="1820322E"/>
    <w:p w14:paraId="0EBF6063" w14:textId="4667DAF4" w:rsidR="00930BC5" w:rsidRDefault="00930BC5" w:rsidP="1820322E"/>
    <w:p w14:paraId="19478EB2" w14:textId="68AC1017" w:rsidR="00930BC5" w:rsidRDefault="00930BC5" w:rsidP="1820322E"/>
    <w:p w14:paraId="2BF223D7" w14:textId="0DEF6FC1" w:rsidR="00930BC5" w:rsidRDefault="00930BC5" w:rsidP="1820322E"/>
    <w:p w14:paraId="359EF8E2" w14:textId="36D962F1" w:rsidR="00930BC5" w:rsidRDefault="00930BC5" w:rsidP="1820322E"/>
    <w:p w14:paraId="4CB575F7" w14:textId="6BFD56E6" w:rsidR="00930BC5" w:rsidRDefault="00930BC5" w:rsidP="1820322E"/>
    <w:p w14:paraId="70FBA259" w14:textId="61498D3A" w:rsidR="00930BC5" w:rsidRDefault="00930BC5" w:rsidP="1820322E"/>
    <w:p w14:paraId="5DBBC5B5" w14:textId="2303B578" w:rsidR="00930BC5" w:rsidRDefault="00930BC5" w:rsidP="1820322E"/>
    <w:p w14:paraId="60557DB4" w14:textId="01B17EA5" w:rsidR="00930BC5" w:rsidRDefault="00930BC5" w:rsidP="1820322E"/>
    <w:p w14:paraId="1154361E" w14:textId="7EB1B9F1" w:rsidR="00930BC5" w:rsidRDefault="00930BC5" w:rsidP="1820322E"/>
    <w:p w14:paraId="0337499E" w14:textId="6B23A8C9" w:rsidR="00930BC5" w:rsidRDefault="00930BC5" w:rsidP="1820322E"/>
    <w:p w14:paraId="520F1B9B" w14:textId="42049E47" w:rsidR="00930BC5" w:rsidRDefault="00930BC5" w:rsidP="1820322E"/>
    <w:p w14:paraId="4638D4DF" w14:textId="4A9C2D69" w:rsidR="00930BC5" w:rsidRDefault="00930BC5" w:rsidP="1820322E"/>
    <w:p w14:paraId="648704A3" w14:textId="20CBEA67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4" behindDoc="1" locked="0" layoutInCell="1" allowOverlap="1" wp14:anchorId="1B20413E" wp14:editId="21844375">
            <wp:simplePos x="0" y="0"/>
            <wp:positionH relativeFrom="page">
              <wp:align>center</wp:align>
            </wp:positionH>
            <wp:positionV relativeFrom="paragraph">
              <wp:posOffset>363855</wp:posOffset>
            </wp:positionV>
            <wp:extent cx="9396095" cy="5467350"/>
            <wp:effectExtent l="0" t="0" r="0" b="0"/>
            <wp:wrapTight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ight>
            <wp:docPr id="2" name="Picture 2" descr="C:\Users\Brook.user\Desktop\vu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ok.user\Desktop\vulv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 </w:t>
      </w:r>
    </w:p>
    <w:p w14:paraId="49EC3108" w14:textId="5DFC5707" w:rsidR="00930BC5" w:rsidRDefault="00930BC5" w:rsidP="1820322E"/>
    <w:p w14:paraId="34A39AA2" w14:textId="3B6A9E7D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5" behindDoc="1" locked="0" layoutInCell="1" allowOverlap="1" wp14:anchorId="73CA2214" wp14:editId="267CBA5C">
            <wp:simplePos x="0" y="0"/>
            <wp:positionH relativeFrom="margin">
              <wp:posOffset>-515620</wp:posOffset>
            </wp:positionH>
            <wp:positionV relativeFrom="paragraph">
              <wp:posOffset>151108</wp:posOffset>
            </wp:positionV>
            <wp:extent cx="9704070" cy="5705475"/>
            <wp:effectExtent l="0" t="0" r="0" b="9525"/>
            <wp:wrapTight wrapText="bothSides">
              <wp:wrapPolygon edited="0">
                <wp:start x="0" y="0"/>
                <wp:lineTo x="0" y="21564"/>
                <wp:lineTo x="21541" y="21564"/>
                <wp:lineTo x="21541" y="0"/>
                <wp:lineTo x="0" y="0"/>
              </wp:wrapPolygon>
            </wp:wrapTight>
            <wp:docPr id="34" name="Picture 34" descr="C:\Users\Brook.user\Desktop\vulva - 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ok.user\Desktop\vulva - nam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07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0BC5" w:rsidSect="0091079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 w:code="9"/>
      <w:pgMar w:top="964" w:right="2098" w:bottom="96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055D1" w14:textId="77777777" w:rsidR="009114C0" w:rsidRDefault="009114C0" w:rsidP="00483105">
      <w:pPr>
        <w:spacing w:after="0" w:line="240" w:lineRule="auto"/>
      </w:pPr>
      <w:r>
        <w:separator/>
      </w:r>
    </w:p>
  </w:endnote>
  <w:endnote w:type="continuationSeparator" w:id="0">
    <w:p w14:paraId="2DF1E85B" w14:textId="77777777" w:rsidR="009114C0" w:rsidRDefault="009114C0" w:rsidP="00483105">
      <w:pPr>
        <w:spacing w:after="0" w:line="240" w:lineRule="auto"/>
      </w:pPr>
      <w:r>
        <w:continuationSeparator/>
      </w:r>
    </w:p>
  </w:endnote>
  <w:endnote w:type="continuationNotice" w:id="1">
    <w:p w14:paraId="372FAFC2" w14:textId="77777777" w:rsidR="00511373" w:rsidRDefault="005113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094B8" w14:textId="77777777" w:rsidR="00F20072" w:rsidRDefault="00F200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A4D54" w14:textId="5A79415F" w:rsidR="00483105" w:rsidRPr="001E487F" w:rsidRDefault="00F20072" w:rsidP="001E487F">
    <w:pPr>
      <w:pStyle w:val="Footer"/>
      <w:rPr>
        <w:szCs w:val="16"/>
      </w:rPr>
    </w:pPr>
    <w:r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9265" behindDoc="1" locked="0" layoutInCell="1" allowOverlap="1" wp14:anchorId="7CFE62C6" wp14:editId="0A585CBA">
          <wp:simplePos x="0" y="0"/>
          <wp:positionH relativeFrom="rightMargin">
            <wp:posOffset>19050</wp:posOffset>
          </wp:positionH>
          <wp:positionV relativeFrom="paragraph">
            <wp:posOffset>26670</wp:posOffset>
          </wp:positionV>
          <wp:extent cx="1099820" cy="560705"/>
          <wp:effectExtent l="0" t="0" r="0" b="0"/>
          <wp:wrapTight wrapText="bothSides">
            <wp:wrapPolygon edited="0">
              <wp:start x="6734" y="2202"/>
              <wp:lineTo x="4115" y="4403"/>
              <wp:lineTo x="1497" y="11008"/>
              <wp:lineTo x="1871" y="15411"/>
              <wp:lineTo x="2993" y="18347"/>
              <wp:lineTo x="5986" y="18347"/>
              <wp:lineTo x="7857" y="15411"/>
              <wp:lineTo x="19829" y="12476"/>
              <wp:lineTo x="19829" y="8072"/>
              <wp:lineTo x="8979" y="2202"/>
              <wp:lineTo x="6734" y="2202"/>
            </wp:wrapPolygon>
          </wp:wrapTight>
          <wp:docPr id="37" name="Picture 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2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8241" behindDoc="0" locked="0" layoutInCell="1" allowOverlap="1" wp14:anchorId="4BA798D7" wp14:editId="1AAC9F16">
          <wp:simplePos x="0" y="0"/>
          <wp:positionH relativeFrom="column">
            <wp:posOffset>7632700</wp:posOffset>
          </wp:positionH>
          <wp:positionV relativeFrom="paragraph">
            <wp:posOffset>81280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3EC0F93" wp14:editId="78CDBB5D">
              <wp:simplePos x="0" y="0"/>
              <wp:positionH relativeFrom="margin">
                <wp:posOffset>6502400</wp:posOffset>
              </wp:positionH>
              <wp:positionV relativeFrom="paragraph">
                <wp:posOffset>78740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35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97CDA8" id="docshapegroup3" o:spid="_x0000_s1026" style="position:absolute;margin-left:512pt;margin-top:6.2pt;width:51pt;height:29.25pt;z-index:-251658240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D21D1" w14:textId="77777777" w:rsidR="00F20072" w:rsidRDefault="00F200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27E49" w14:textId="77777777" w:rsidR="009114C0" w:rsidRDefault="009114C0" w:rsidP="00483105">
      <w:pPr>
        <w:spacing w:after="0" w:line="240" w:lineRule="auto"/>
      </w:pPr>
      <w:r>
        <w:separator/>
      </w:r>
    </w:p>
  </w:footnote>
  <w:footnote w:type="continuationSeparator" w:id="0">
    <w:p w14:paraId="3D8F38BF" w14:textId="77777777" w:rsidR="009114C0" w:rsidRDefault="009114C0" w:rsidP="00483105">
      <w:pPr>
        <w:spacing w:after="0" w:line="240" w:lineRule="auto"/>
      </w:pPr>
      <w:r>
        <w:continuationSeparator/>
      </w:r>
    </w:p>
  </w:footnote>
  <w:footnote w:type="continuationNotice" w:id="1">
    <w:p w14:paraId="65AFDBA9" w14:textId="77777777" w:rsidR="00511373" w:rsidRDefault="005113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22B51" w14:textId="77777777" w:rsidR="00F20072" w:rsidRDefault="00F200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B940D" w14:textId="77777777" w:rsidR="00483105" w:rsidRPr="00877BD8" w:rsidRDefault="00483105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52738" w14:textId="77777777" w:rsidR="00F20072" w:rsidRDefault="00F200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C7E88"/>
    <w:rsid w:val="001E487F"/>
    <w:rsid w:val="002859E8"/>
    <w:rsid w:val="003302A0"/>
    <w:rsid w:val="00335A40"/>
    <w:rsid w:val="003B2AAA"/>
    <w:rsid w:val="003C6A42"/>
    <w:rsid w:val="00483105"/>
    <w:rsid w:val="004B4541"/>
    <w:rsid w:val="0050568E"/>
    <w:rsid w:val="00511373"/>
    <w:rsid w:val="00542FC6"/>
    <w:rsid w:val="005B49B3"/>
    <w:rsid w:val="00613D33"/>
    <w:rsid w:val="00622193"/>
    <w:rsid w:val="00653BEF"/>
    <w:rsid w:val="006E42E1"/>
    <w:rsid w:val="00731643"/>
    <w:rsid w:val="00732B4C"/>
    <w:rsid w:val="00765986"/>
    <w:rsid w:val="00792E5A"/>
    <w:rsid w:val="00806CE9"/>
    <w:rsid w:val="00827FB6"/>
    <w:rsid w:val="00877BD8"/>
    <w:rsid w:val="00906655"/>
    <w:rsid w:val="00906D13"/>
    <w:rsid w:val="00910794"/>
    <w:rsid w:val="009114C0"/>
    <w:rsid w:val="00930BC5"/>
    <w:rsid w:val="00A51E9D"/>
    <w:rsid w:val="00A72846"/>
    <w:rsid w:val="00B41BB5"/>
    <w:rsid w:val="00BA29B4"/>
    <w:rsid w:val="00BC4040"/>
    <w:rsid w:val="00BE3DD4"/>
    <w:rsid w:val="00C453C4"/>
    <w:rsid w:val="00C53EED"/>
    <w:rsid w:val="00C8261E"/>
    <w:rsid w:val="00CF4898"/>
    <w:rsid w:val="00DE5986"/>
    <w:rsid w:val="00E34282"/>
    <w:rsid w:val="00E73049"/>
    <w:rsid w:val="00E76938"/>
    <w:rsid w:val="00E8120A"/>
    <w:rsid w:val="00F20072"/>
    <w:rsid w:val="1820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FCD488"/>
  <w15:docId w15:val="{2DB9214B-599C-40AC-BA6F-BBE5113A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d66bd8a-2885-48d4-9eab-fb1100da1dd3">AF2PM2CUNEDC-1520866263-371859</_dlc_DocId>
    <_dlc_DocIdUrl xmlns="7d66bd8a-2885-48d4-9eab-fb1100da1dd3">
      <Url>https://premierfoodsonline.sharepoint.com/sites/UK_Lil/_layouts/15/DocIdRedir.aspx?ID=AF2PM2CUNEDC-1520866263-371859</Url>
      <Description>AF2PM2CUNEDC-1520866263-371859</Description>
    </_dlc_DocIdUrl>
    <_Flow_SignoffStatus xmlns="3862ce5a-794c-4e49-8cb8-46cd7f931d40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2C9B4-E1F3-4FAF-8BD8-DF5603FA2931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2.xml><?xml version="1.0" encoding="utf-8"?>
<ds:datastoreItem xmlns:ds="http://schemas.openxmlformats.org/officeDocument/2006/customXml" ds:itemID="{0370A095-DFC5-479F-96BD-E6C1AC43A94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C531E6E-ABA3-479E-BFF6-DE73252D88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66bd8a-2885-48d4-9eab-fb1100da1dd3"/>
    <ds:schemaRef ds:uri="3862ce5a-794c-4e49-8cb8-46cd7f931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401A3F-3079-4F67-BD6D-9FE5A2A2AB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CE824ED-A196-48A8-A6FD-F0476B452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13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9</cp:revision>
  <cp:lastPrinted>2017-03-24T10:19:00Z</cp:lastPrinted>
  <dcterms:created xsi:type="dcterms:W3CDTF">2020-08-10T07:11:00Z</dcterms:created>
  <dcterms:modified xsi:type="dcterms:W3CDTF">2021-07-09T17:47:00Z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0x010100140FF314171425468ACE2B9C2C4F65AD</vt:lpwstr>
  </property>
  <property fmtid="{D5CDD505-2E9C-101B-9397-08002B2CF9AE}" pid="3" name="_dlc_DocIdItemGuid">
    <vt:lpwstr>8b131f33-748d-4242-9da4-72027b753f5b</vt:lpwstr>
  </property>
</Properties>
</file>