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7D62C" w14:textId="77777777" w:rsidR="00F96ECE" w:rsidRPr="00F96ECE" w:rsidRDefault="000D62CE" w:rsidP="00F96ECE">
      <w:pPr>
        <w:rPr>
          <w:rFonts w:ascii="Manus" w:hAnsi="Manus" w:cs="Setimo"/>
          <w:color w:val="ACD500"/>
          <w:sz w:val="48"/>
          <w:szCs w:val="48"/>
        </w:rPr>
      </w:pPr>
      <w:r w:rsidRPr="00F96ECE">
        <w:rPr>
          <w:rFonts w:ascii="Manus" w:hAnsi="Manus" w:cs="Setimo"/>
          <w:color w:val="ACD500"/>
          <w:sz w:val="48"/>
          <w:szCs w:val="48"/>
        </w:rPr>
        <w:t>Puberty Changes Facilitators Prompt Sheet</w:t>
      </w:r>
    </w:p>
    <w:p w14:paraId="498B1E5B" w14:textId="72E56538" w:rsidR="000D62CE" w:rsidRPr="00F96ECE" w:rsidRDefault="000D62CE" w:rsidP="00F96ECE">
      <w:pPr>
        <w:rPr>
          <w:rFonts w:ascii="Manus" w:hAnsi="Manus" w:cs="Setimo"/>
          <w:color w:val="7030A0"/>
          <w:sz w:val="48"/>
          <w:szCs w:val="48"/>
        </w:rPr>
      </w:pPr>
      <w:r w:rsidRPr="00F96ECE">
        <w:rPr>
          <w:rFonts w:ascii="Setimo" w:hAnsi="Setimo" w:cs="Setimo"/>
          <w:color w:val="000000" w:themeColor="text1"/>
        </w:rPr>
        <w:t xml:space="preserve">Puberty </w:t>
      </w:r>
      <w:r w:rsidRPr="00F96ECE">
        <w:rPr>
          <w:rFonts w:ascii="Setimo" w:hAnsi="Setimo" w:cs="Setimo"/>
        </w:rPr>
        <w:t xml:space="preserve">is when people start to change from being a child into a young adult. The speed of these changes will be different for everyone. Puberty starts sometime between the ages of </w:t>
      </w:r>
      <w:r w:rsidR="0004022F">
        <w:rPr>
          <w:rFonts w:ascii="Setimo" w:hAnsi="Setimo" w:cs="Setimo"/>
        </w:rPr>
        <w:t xml:space="preserve">7 </w:t>
      </w:r>
      <w:r w:rsidRPr="00F96ECE">
        <w:rPr>
          <w:rFonts w:ascii="Setimo" w:hAnsi="Setimo" w:cs="Setimo"/>
        </w:rPr>
        <w:t>and 1</w:t>
      </w:r>
      <w:r w:rsidR="0004022F">
        <w:rPr>
          <w:rFonts w:ascii="Setimo" w:hAnsi="Setimo" w:cs="Setimo"/>
        </w:rPr>
        <w:t>6</w:t>
      </w:r>
      <w:r w:rsidRPr="00F96ECE">
        <w:rPr>
          <w:rFonts w:ascii="Setimo" w:hAnsi="Setimo" w:cs="Setimo"/>
        </w:rPr>
        <w:t xml:space="preserve"> and the process takes several years to complete. People will start puberty at a slightly different time and will develop differently – it’s important to respect that we are all different.</w:t>
      </w:r>
    </w:p>
    <w:p w14:paraId="6DB358FF" w14:textId="77777777" w:rsidR="000D62CE" w:rsidRPr="00F96ECE" w:rsidRDefault="000D62CE" w:rsidP="00FC3CB9">
      <w:pPr>
        <w:rPr>
          <w:rFonts w:ascii="Setimo" w:hAnsi="Setimo" w:cs="Setimo"/>
          <w:b/>
          <w:color w:val="ACD500"/>
          <w:szCs w:val="22"/>
        </w:rPr>
      </w:pPr>
      <w:r w:rsidRPr="00F96ECE">
        <w:rPr>
          <w:rFonts w:ascii="Setimo" w:hAnsi="Setimo" w:cs="Setimo"/>
          <w:b/>
          <w:color w:val="ACD500"/>
          <w:szCs w:val="22"/>
        </w:rPr>
        <w:t xml:space="preserve">For Everyone: </w:t>
      </w:r>
    </w:p>
    <w:p w14:paraId="4DFB5C96"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Grow Taller (you might feel more achy or tired as a result).</w:t>
      </w:r>
    </w:p>
    <w:p w14:paraId="1E2E51A3"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 xml:space="preserve">You may get spots. </w:t>
      </w:r>
    </w:p>
    <w:p w14:paraId="69F4619C" w14:textId="77777777" w:rsidR="000D62CE" w:rsidRPr="00F96ECE"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Get more hair – under your arms, on your legs and genitals, sometimes face and chest too</w:t>
      </w:r>
    </w:p>
    <w:p w14:paraId="41E357B2" w14:textId="77777777" w:rsidR="000D62CE" w:rsidRPr="00F96ECE" w:rsidRDefault="004916B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D</w:t>
      </w:r>
      <w:r w:rsidR="000D62CE" w:rsidRPr="00F96ECE">
        <w:rPr>
          <w:rFonts w:ascii="Setimo" w:eastAsia="MS PGothic" w:hAnsi="Setimo" w:cs="Setimo"/>
          <w:color w:val="000000" w:themeColor="text1"/>
          <w:kern w:val="24"/>
          <w:szCs w:val="22"/>
        </w:rPr>
        <w:t xml:space="preserve">uring puberty we get sweatier, especially under our arms and in between our legs. People may choose to use deodorant or antiperspirant under their arms to help reduce their body odour. </w:t>
      </w:r>
    </w:p>
    <w:p w14:paraId="54D78D9B" w14:textId="77777777" w:rsidR="000D62CE" w:rsidRPr="00F96ECE" w:rsidRDefault="004916B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D</w:t>
      </w:r>
      <w:r w:rsidR="000D62CE" w:rsidRPr="00F96ECE">
        <w:rPr>
          <w:rFonts w:ascii="Setimo" w:eastAsia="MS PGothic" w:hAnsi="Setimo" w:cs="Setimo"/>
          <w:color w:val="000000" w:themeColor="text1"/>
          <w:kern w:val="24"/>
          <w:szCs w:val="22"/>
        </w:rPr>
        <w:t>uring puberty people’s hair gets greasier so it’s important to wash your hair more often. We also get sweatier and smellier, so it’s important to have a wash every day. However, we should not wash our genitals with strong perfumed soap as this can cause them to become itchy or sore. Just warm water and/ or unperfumed soap is fine. If you have a foreskin (skin over the end of the penis), gently pull this back to clean underneath when you wash.</w:t>
      </w:r>
    </w:p>
    <w:p w14:paraId="5875CAA3" w14:textId="77777777" w:rsidR="000D62CE" w:rsidRPr="00F96ECE"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The hormones released in puberty can impact our emotions and feelings. Make sure you are kind to yourself and others. Do things which help you feel positive.  Getting enough sleep, doing some exercise and eating healthily can also help.</w:t>
      </w:r>
    </w:p>
    <w:p w14:paraId="040D149F"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During puberty you might start thinking about who you fancy and start thinking about sexual things.</w:t>
      </w:r>
    </w:p>
    <w:p w14:paraId="4FCEF85E"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 may want more independence and to take some more responsibility for yourself.</w:t>
      </w:r>
    </w:p>
    <w:p w14:paraId="672A6659" w14:textId="77777777" w:rsidR="000D62CE" w:rsidRPr="00F96ECE" w:rsidRDefault="000D62CE" w:rsidP="000D62CE">
      <w:pPr>
        <w:rPr>
          <w:rFonts w:ascii="Setimo" w:hAnsi="Setimo" w:cs="Setimo"/>
        </w:rPr>
      </w:pPr>
    </w:p>
    <w:p w14:paraId="01D50B24" w14:textId="77777777" w:rsidR="000D62CE" w:rsidRPr="00F96ECE" w:rsidRDefault="000D62CE" w:rsidP="000D62CE">
      <w:pPr>
        <w:rPr>
          <w:rFonts w:ascii="Setimo" w:hAnsi="Setimo" w:cs="Setimo"/>
          <w:b/>
          <w:color w:val="ACD500"/>
        </w:rPr>
      </w:pPr>
      <w:r w:rsidRPr="00F96ECE">
        <w:rPr>
          <w:rFonts w:ascii="Setimo" w:hAnsi="Setimo" w:cs="Setimo"/>
          <w:b/>
          <w:color w:val="ACD500"/>
        </w:rPr>
        <w:t>Changes if you are a girl, have a vulva</w:t>
      </w:r>
    </w:p>
    <w:p w14:paraId="1ED96AFD" w14:textId="77777777"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Your nipples and breasts will get bigger (you might wear a bra).</w:t>
      </w:r>
    </w:p>
    <w:p w14:paraId="629FCA39" w14:textId="07225F03"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 xml:space="preserve">Your body shape may grow </w:t>
      </w:r>
      <w:r w:rsidR="0004022F" w:rsidRPr="00F96ECE">
        <w:rPr>
          <w:rFonts w:ascii="Setimo" w:eastAsia="MS PGothic" w:hAnsi="Setimo" w:cs="Setimo"/>
          <w:color w:val="000000" w:themeColor="text1"/>
          <w:kern w:val="24"/>
          <w:szCs w:val="22"/>
        </w:rPr>
        <w:t>curvier</w:t>
      </w:r>
      <w:r w:rsidRPr="00F96ECE">
        <w:rPr>
          <w:rFonts w:ascii="Setimo" w:eastAsia="MS PGothic" w:hAnsi="Setimo" w:cs="Setimo"/>
          <w:color w:val="000000" w:themeColor="text1"/>
          <w:kern w:val="24"/>
          <w:szCs w:val="22"/>
        </w:rPr>
        <w:t xml:space="preserve"> and your hips may get wider.</w:t>
      </w:r>
    </w:p>
    <w:p w14:paraId="1C71594D" w14:textId="77777777"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 might start to get vaginal discharge - clear/milky liquid in your underwear which keeps the vagina healthy.</w:t>
      </w:r>
    </w:p>
    <w:p w14:paraId="47C46F70" w14:textId="77777777"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Your periods will start.</w:t>
      </w:r>
    </w:p>
    <w:p w14:paraId="0A37501D" w14:textId="77777777" w:rsidR="000D62CE" w:rsidRPr="00F96ECE" w:rsidRDefault="000D62CE" w:rsidP="000D62CE">
      <w:pPr>
        <w:kinsoku w:val="0"/>
        <w:overflowPunct w:val="0"/>
        <w:spacing w:line="240" w:lineRule="auto"/>
        <w:textAlignment w:val="baseline"/>
        <w:rPr>
          <w:rFonts w:ascii="Setimo" w:eastAsia="Times New Roman" w:hAnsi="Setimo" w:cs="Setimo"/>
          <w:b/>
          <w:color w:val="ACD500"/>
          <w:szCs w:val="22"/>
        </w:rPr>
      </w:pPr>
    </w:p>
    <w:p w14:paraId="4E66AE4E" w14:textId="77777777" w:rsidR="000D62CE" w:rsidRPr="00F96ECE" w:rsidRDefault="000D62CE" w:rsidP="000D62CE">
      <w:pPr>
        <w:kinsoku w:val="0"/>
        <w:overflowPunct w:val="0"/>
        <w:spacing w:line="240" w:lineRule="auto"/>
        <w:textAlignment w:val="baseline"/>
        <w:rPr>
          <w:rFonts w:ascii="Setimo" w:eastAsia="Times New Roman" w:hAnsi="Setimo" w:cs="Setimo"/>
          <w:b/>
          <w:color w:val="ACD500"/>
          <w:szCs w:val="22"/>
        </w:rPr>
      </w:pPr>
      <w:r w:rsidRPr="00F96ECE">
        <w:rPr>
          <w:rFonts w:ascii="Setimo" w:eastAsia="Times New Roman" w:hAnsi="Setimo" w:cs="Setimo"/>
          <w:b/>
          <w:color w:val="ACD500"/>
          <w:szCs w:val="22"/>
        </w:rPr>
        <w:t xml:space="preserve">Changes if you are a boy, have a penis </w:t>
      </w:r>
    </w:p>
    <w:p w14:paraId="05CADD60"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 xml:space="preserve">Your voice deepens (voice changes). </w:t>
      </w:r>
    </w:p>
    <w:p w14:paraId="256B2404"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Your muscles develop and your chest gets broader.</w:t>
      </w:r>
    </w:p>
    <w:p w14:paraId="3DEE0DF5"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Your genitals (penis and testicles) grow larger.</w:t>
      </w:r>
    </w:p>
    <w:p w14:paraId="154E3224"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Your nipples can become sensitive for a short time and may swell.</w:t>
      </w:r>
    </w:p>
    <w:p w14:paraId="690BD516"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You will begin to get erections (when the penis grows stiff and sticks out from your body), when you least expect them!!</w:t>
      </w:r>
    </w:p>
    <w:p w14:paraId="68FF53CB"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F96ECE">
        <w:rPr>
          <w:rFonts w:ascii="Setimo" w:eastAsia="MS PGothic" w:hAnsi="Setimo" w:cs="Setimo"/>
          <w:color w:val="000000" w:themeColor="text1"/>
          <w:kern w:val="24"/>
          <w:szCs w:val="22"/>
        </w:rPr>
        <w:t>Wet dreams are when you ejaculate (release fluid containing sperm out of the penis) when you’re asleep. This happens to some people and not to others. It is normal. It’s important to clean up afterwards and change your sheets and pyjamas.</w:t>
      </w:r>
    </w:p>
    <w:p w14:paraId="19EF2495" w14:textId="77777777" w:rsidR="000D62CE" w:rsidRPr="00F96ECE" w:rsidRDefault="000D62CE" w:rsidP="000D62CE">
      <w:pPr>
        <w:kinsoku w:val="0"/>
        <w:overflowPunct w:val="0"/>
        <w:spacing w:before="86" w:after="0" w:line="240" w:lineRule="auto"/>
        <w:textAlignment w:val="baseline"/>
        <w:rPr>
          <w:rFonts w:ascii="Setimo" w:eastAsia="Times New Roman" w:hAnsi="Setimo" w:cs="Setimo"/>
          <w:szCs w:val="22"/>
          <w:lang w:eastAsia="en-GB"/>
        </w:rPr>
      </w:pPr>
      <w:r w:rsidRPr="00F96ECE">
        <w:rPr>
          <w:rFonts w:ascii="Setimo" w:eastAsia="MS PGothic" w:hAnsi="Setimo" w:cs="Setimo"/>
          <w:color w:val="000000" w:themeColor="text1"/>
          <w:kern w:val="24"/>
          <w:szCs w:val="22"/>
          <w:lang w:eastAsia="en-GB"/>
        </w:rPr>
        <w:lastRenderedPageBreak/>
        <w:t xml:space="preserve">**Note to explain if appropriate for the group** girls and people with vulvas can have ‘wet dreams’ in that they can orgasm (pleasurable sexual feeling) when they are asleep but this doesn’t involve an erection or ejaculation of sperm. </w:t>
      </w:r>
    </w:p>
    <w:p w14:paraId="5DAB6C7B" w14:textId="77777777" w:rsidR="000D62CE" w:rsidRPr="00F96ECE" w:rsidRDefault="000D62CE" w:rsidP="000D62CE">
      <w:pPr>
        <w:kinsoku w:val="0"/>
        <w:overflowPunct w:val="0"/>
        <w:spacing w:line="240" w:lineRule="auto"/>
        <w:textAlignment w:val="baseline"/>
        <w:rPr>
          <w:rFonts w:ascii="Setimo" w:eastAsia="Times New Roman" w:hAnsi="Setimo" w:cs="Setimo"/>
          <w:szCs w:val="22"/>
        </w:rPr>
      </w:pPr>
    </w:p>
    <w:sectPr w:rsidR="000D62CE" w:rsidRPr="00F96ECE"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E554D" w14:textId="77777777" w:rsidR="00DA6AAD" w:rsidRDefault="00DA6AAD" w:rsidP="00483105">
      <w:pPr>
        <w:spacing w:after="0" w:line="240" w:lineRule="auto"/>
      </w:pPr>
      <w:r>
        <w:separator/>
      </w:r>
    </w:p>
  </w:endnote>
  <w:endnote w:type="continuationSeparator" w:id="0">
    <w:p w14:paraId="047218DE" w14:textId="77777777" w:rsidR="00DA6AAD" w:rsidRDefault="00DA6AAD" w:rsidP="00483105">
      <w:pPr>
        <w:spacing w:after="0" w:line="240" w:lineRule="auto"/>
      </w:pPr>
      <w:r>
        <w:continuationSeparator/>
      </w:r>
    </w:p>
  </w:endnote>
  <w:endnote w:type="continuationNotice" w:id="1">
    <w:p w14:paraId="70C197B2" w14:textId="77777777" w:rsidR="00DA6AAD" w:rsidRDefault="00DA6A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B3E8" w14:textId="77F275AE" w:rsidR="00483105" w:rsidRPr="00E029FB" w:rsidRDefault="006D1DE9" w:rsidP="00E029FB">
    <w:pPr>
      <w:pStyle w:val="Footer"/>
      <w:ind w:firstLine="3600"/>
      <w:jc w:val="center"/>
      <w:rPr>
        <w:sz w:val="20"/>
        <w:szCs w:val="20"/>
      </w:rPr>
    </w:pPr>
    <w:r>
      <w:rPr>
        <w:noProof/>
        <w:sz w:val="20"/>
        <w:szCs w:val="20"/>
        <w:lang w:eastAsia="en-GB"/>
      </w:rPr>
      <w:drawing>
        <wp:anchor distT="0" distB="0" distL="114300" distR="114300" simplePos="0" relativeHeight="251659270" behindDoc="1" locked="0" layoutInCell="1" allowOverlap="1" wp14:anchorId="48F26B5C" wp14:editId="13E4A147">
          <wp:simplePos x="0" y="0"/>
          <wp:positionH relativeFrom="column">
            <wp:posOffset>5553710</wp:posOffset>
          </wp:positionH>
          <wp:positionV relativeFrom="paragraph">
            <wp:posOffset>-142240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6E4F66">
      <w:rPr>
        <w:noProof/>
        <w:sz w:val="20"/>
        <w:szCs w:val="20"/>
      </w:rPr>
      <mc:AlternateContent>
        <mc:Choice Requires="wpg">
          <w:drawing>
            <wp:anchor distT="0" distB="0" distL="114300" distR="114300" simplePos="0" relativeHeight="251658245" behindDoc="1" locked="0" layoutInCell="1" allowOverlap="1" wp14:anchorId="0386ACC0" wp14:editId="6B1C23F1">
              <wp:simplePos x="0" y="0"/>
              <wp:positionH relativeFrom="margin">
                <wp:posOffset>3549650</wp:posOffset>
              </wp:positionH>
              <wp:positionV relativeFrom="paragraph">
                <wp:posOffset>-77470</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C5305" id="docshapegroup3" o:spid="_x0000_s1026" style="position:absolute;margin-left:279.5pt;margin-top:-6.1pt;width:51pt;height:29.2pt;z-index:-251658235;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17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Pr="006E4F66">
      <w:rPr>
        <w:noProof/>
        <w:sz w:val="20"/>
        <w:szCs w:val="20"/>
      </w:rPr>
      <w:drawing>
        <wp:anchor distT="0" distB="0" distL="114300" distR="114300" simplePos="0" relativeHeight="251658246" behindDoc="0" locked="0" layoutInCell="1" allowOverlap="1" wp14:anchorId="26CCE422" wp14:editId="577D50BA">
          <wp:simplePos x="0" y="0"/>
          <wp:positionH relativeFrom="column">
            <wp:posOffset>4711700</wp:posOffset>
          </wp:positionH>
          <wp:positionV relativeFrom="paragraph">
            <wp:posOffset>-64770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F96ECE" w:rsidRPr="00F96ECE">
      <w:rPr>
        <w:noProof/>
        <w:sz w:val="20"/>
        <w:szCs w:val="20"/>
        <w:lang w:eastAsia="en-GB"/>
      </w:rPr>
      <mc:AlternateContent>
        <mc:Choice Requires="wpg">
          <w:drawing>
            <wp:anchor distT="0" distB="0" distL="114300" distR="114300" simplePos="0" relativeHeight="251658240" behindDoc="1" locked="0" layoutInCell="1" allowOverlap="1" wp14:anchorId="575A0360" wp14:editId="08E459A1">
              <wp:simplePos x="0" y="0"/>
              <wp:positionH relativeFrom="margin">
                <wp:posOffset>3365500</wp:posOffset>
              </wp:positionH>
              <wp:positionV relativeFrom="paragraph">
                <wp:posOffset>-108585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516D6" id="docshapegroup3" o:spid="_x0000_s1026" style="position:absolute;margin-left:265pt;margin-top:-8.55pt;width:51pt;height:29.2pt;z-index:-251658240;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IxXSIAABS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F96ECE" w:rsidRPr="00F96ECE">
      <w:rPr>
        <w:noProof/>
        <w:sz w:val="20"/>
        <w:szCs w:val="20"/>
        <w:lang w:eastAsia="en-GB"/>
      </w:rPr>
      <w:drawing>
        <wp:anchor distT="0" distB="0" distL="114300" distR="114300" simplePos="0" relativeHeight="251658241" behindDoc="1" locked="0" layoutInCell="1" allowOverlap="1" wp14:anchorId="6527D219" wp14:editId="5F54A29A">
          <wp:simplePos x="0" y="0"/>
          <wp:positionH relativeFrom="column">
            <wp:posOffset>5308600</wp:posOffset>
          </wp:positionH>
          <wp:positionV relativeFrom="paragraph">
            <wp:posOffset>-97155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75A87" w14:textId="77777777" w:rsidR="00DA6AAD" w:rsidRDefault="00DA6AAD" w:rsidP="00483105">
      <w:pPr>
        <w:spacing w:after="0" w:line="240" w:lineRule="auto"/>
      </w:pPr>
      <w:r>
        <w:separator/>
      </w:r>
    </w:p>
  </w:footnote>
  <w:footnote w:type="continuationSeparator" w:id="0">
    <w:p w14:paraId="7B1FCE74" w14:textId="77777777" w:rsidR="00DA6AAD" w:rsidRDefault="00DA6AAD" w:rsidP="00483105">
      <w:pPr>
        <w:spacing w:after="0" w:line="240" w:lineRule="auto"/>
      </w:pPr>
      <w:r>
        <w:continuationSeparator/>
      </w:r>
    </w:p>
  </w:footnote>
  <w:footnote w:type="continuationNotice" w:id="1">
    <w:p w14:paraId="4FDB43DB" w14:textId="77777777" w:rsidR="00DA6AAD" w:rsidRDefault="00DA6A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18E13" w14:textId="19B8FE17" w:rsidR="00F96ECE" w:rsidRDefault="005201CE">
    <w:pPr>
      <w:pStyle w:val="Header"/>
    </w:pPr>
    <w:r>
      <w:rPr>
        <w:noProof/>
        <w:lang w:eastAsia="en-GB"/>
      </w:rPr>
      <w:pict w14:anchorId="68F87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23938"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3D3EC" w14:textId="1FBA801E" w:rsidR="00483105" w:rsidRPr="00877BD8" w:rsidRDefault="005201CE" w:rsidP="00C53EED">
    <w:pPr>
      <w:pStyle w:val="Header"/>
      <w:spacing w:line="360" w:lineRule="auto"/>
      <w:rPr>
        <w:sz w:val="20"/>
        <w:szCs w:val="20"/>
      </w:rPr>
    </w:pPr>
    <w:r>
      <w:rPr>
        <w:noProof/>
        <w:sz w:val="20"/>
        <w:szCs w:val="20"/>
        <w:lang w:eastAsia="en-GB"/>
      </w:rPr>
      <w:pict w14:anchorId="50D1D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23939"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0BFF" w14:textId="505231F3" w:rsidR="00F96ECE" w:rsidRDefault="005201CE">
    <w:pPr>
      <w:pStyle w:val="Header"/>
    </w:pPr>
    <w:r>
      <w:rPr>
        <w:noProof/>
        <w:lang w:eastAsia="en-GB"/>
      </w:rPr>
      <w:pict w14:anchorId="7C531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23937"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4A14E9"/>
    <w:multiLevelType w:val="hybridMultilevel"/>
    <w:tmpl w:val="C5E0D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56B02E9"/>
    <w:multiLevelType w:val="hybridMultilevel"/>
    <w:tmpl w:val="A8E03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DC2357"/>
    <w:multiLevelType w:val="hybridMultilevel"/>
    <w:tmpl w:val="CCA68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022F"/>
    <w:rsid w:val="00045A80"/>
    <w:rsid w:val="000A08CC"/>
    <w:rsid w:val="000C433D"/>
    <w:rsid w:val="000C7E88"/>
    <w:rsid w:val="000D62CE"/>
    <w:rsid w:val="000F65D8"/>
    <w:rsid w:val="00107850"/>
    <w:rsid w:val="00121D48"/>
    <w:rsid w:val="00144107"/>
    <w:rsid w:val="001D76CC"/>
    <w:rsid w:val="001E487F"/>
    <w:rsid w:val="001F656F"/>
    <w:rsid w:val="00242F8B"/>
    <w:rsid w:val="00283BCC"/>
    <w:rsid w:val="002859E8"/>
    <w:rsid w:val="00294120"/>
    <w:rsid w:val="00296A16"/>
    <w:rsid w:val="002A69FA"/>
    <w:rsid w:val="002E41FD"/>
    <w:rsid w:val="003302A0"/>
    <w:rsid w:val="003663F4"/>
    <w:rsid w:val="003A5DB3"/>
    <w:rsid w:val="003B2AAA"/>
    <w:rsid w:val="003C6A42"/>
    <w:rsid w:val="003E52CE"/>
    <w:rsid w:val="0043007C"/>
    <w:rsid w:val="00444E6E"/>
    <w:rsid w:val="00483105"/>
    <w:rsid w:val="004877F5"/>
    <w:rsid w:val="004916BE"/>
    <w:rsid w:val="00491972"/>
    <w:rsid w:val="004B4541"/>
    <w:rsid w:val="004C1194"/>
    <w:rsid w:val="004C1C3A"/>
    <w:rsid w:val="004C74F2"/>
    <w:rsid w:val="0050568E"/>
    <w:rsid w:val="005063B3"/>
    <w:rsid w:val="005201CE"/>
    <w:rsid w:val="00524B6D"/>
    <w:rsid w:val="0053682F"/>
    <w:rsid w:val="00542FC6"/>
    <w:rsid w:val="00556BB0"/>
    <w:rsid w:val="00563D2C"/>
    <w:rsid w:val="005A7D79"/>
    <w:rsid w:val="005B49B3"/>
    <w:rsid w:val="005F6A16"/>
    <w:rsid w:val="00607563"/>
    <w:rsid w:val="00616933"/>
    <w:rsid w:val="00622193"/>
    <w:rsid w:val="00630974"/>
    <w:rsid w:val="00652552"/>
    <w:rsid w:val="0065283A"/>
    <w:rsid w:val="00653BEF"/>
    <w:rsid w:val="00697B0E"/>
    <w:rsid w:val="006B2186"/>
    <w:rsid w:val="006B4103"/>
    <w:rsid w:val="006D1DE9"/>
    <w:rsid w:val="006E4F66"/>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A0A00"/>
    <w:rsid w:val="008A26D0"/>
    <w:rsid w:val="008B6038"/>
    <w:rsid w:val="008B7286"/>
    <w:rsid w:val="008E20A2"/>
    <w:rsid w:val="00906655"/>
    <w:rsid w:val="00906D13"/>
    <w:rsid w:val="00950A45"/>
    <w:rsid w:val="009649D1"/>
    <w:rsid w:val="009B054C"/>
    <w:rsid w:val="009C4BEF"/>
    <w:rsid w:val="009D388D"/>
    <w:rsid w:val="00A00A0B"/>
    <w:rsid w:val="00A42CBD"/>
    <w:rsid w:val="00A51E9D"/>
    <w:rsid w:val="00A71FBC"/>
    <w:rsid w:val="00A72846"/>
    <w:rsid w:val="00A733DA"/>
    <w:rsid w:val="00A8431B"/>
    <w:rsid w:val="00AC18AB"/>
    <w:rsid w:val="00B34F90"/>
    <w:rsid w:val="00B41BB5"/>
    <w:rsid w:val="00B67B0A"/>
    <w:rsid w:val="00BC4040"/>
    <w:rsid w:val="00BD6696"/>
    <w:rsid w:val="00C453C4"/>
    <w:rsid w:val="00C53EED"/>
    <w:rsid w:val="00C60177"/>
    <w:rsid w:val="00C73D0D"/>
    <w:rsid w:val="00C8261E"/>
    <w:rsid w:val="00C9561B"/>
    <w:rsid w:val="00CA7B76"/>
    <w:rsid w:val="00CC752C"/>
    <w:rsid w:val="00D03123"/>
    <w:rsid w:val="00D40330"/>
    <w:rsid w:val="00D45A46"/>
    <w:rsid w:val="00D47A2F"/>
    <w:rsid w:val="00D56B27"/>
    <w:rsid w:val="00D75998"/>
    <w:rsid w:val="00DA6AAD"/>
    <w:rsid w:val="00DB01B5"/>
    <w:rsid w:val="00E029FB"/>
    <w:rsid w:val="00E123E9"/>
    <w:rsid w:val="00E34282"/>
    <w:rsid w:val="00E73049"/>
    <w:rsid w:val="00E76938"/>
    <w:rsid w:val="00E76A40"/>
    <w:rsid w:val="00E8120A"/>
    <w:rsid w:val="00EC32F2"/>
    <w:rsid w:val="00EC5D71"/>
    <w:rsid w:val="00EF3D33"/>
    <w:rsid w:val="00EF5744"/>
    <w:rsid w:val="00F00F25"/>
    <w:rsid w:val="00F27213"/>
    <w:rsid w:val="00F3094C"/>
    <w:rsid w:val="00F373F3"/>
    <w:rsid w:val="00F8198A"/>
    <w:rsid w:val="00F96ECE"/>
    <w:rsid w:val="00FA3DB0"/>
    <w:rsid w:val="00FA70C3"/>
    <w:rsid w:val="00FB654C"/>
    <w:rsid w:val="00FC3CB9"/>
    <w:rsid w:val="2A610A98"/>
    <w:rsid w:val="2BD2E59F"/>
    <w:rsid w:val="720ED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1BFE8A"/>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NormalWeb">
    <w:name w:val="Normal (Web)"/>
    <w:basedOn w:val="Normal"/>
    <w:uiPriority w:val="99"/>
    <w:semiHidden/>
    <w:unhideWhenUsed/>
    <w:rsid w:val="000D62C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7601">
      <w:bodyDiv w:val="1"/>
      <w:marLeft w:val="0"/>
      <w:marRight w:val="0"/>
      <w:marTop w:val="0"/>
      <w:marBottom w:val="0"/>
      <w:divBdr>
        <w:top w:val="none" w:sz="0" w:space="0" w:color="auto"/>
        <w:left w:val="none" w:sz="0" w:space="0" w:color="auto"/>
        <w:bottom w:val="none" w:sz="0" w:space="0" w:color="auto"/>
        <w:right w:val="none" w:sz="0" w:space="0" w:color="auto"/>
      </w:divBdr>
      <w:divsChild>
        <w:div w:id="1199315717">
          <w:marLeft w:val="274"/>
          <w:marRight w:val="0"/>
          <w:marTop w:val="86"/>
          <w:marBottom w:val="0"/>
          <w:divBdr>
            <w:top w:val="none" w:sz="0" w:space="0" w:color="auto"/>
            <w:left w:val="none" w:sz="0" w:space="0" w:color="auto"/>
            <w:bottom w:val="none" w:sz="0" w:space="0" w:color="auto"/>
            <w:right w:val="none" w:sz="0" w:space="0" w:color="auto"/>
          </w:divBdr>
        </w:div>
        <w:div w:id="267934674">
          <w:marLeft w:val="274"/>
          <w:marRight w:val="0"/>
          <w:marTop w:val="86"/>
          <w:marBottom w:val="0"/>
          <w:divBdr>
            <w:top w:val="none" w:sz="0" w:space="0" w:color="auto"/>
            <w:left w:val="none" w:sz="0" w:space="0" w:color="auto"/>
            <w:bottom w:val="none" w:sz="0" w:space="0" w:color="auto"/>
            <w:right w:val="none" w:sz="0" w:space="0" w:color="auto"/>
          </w:divBdr>
        </w:div>
        <w:div w:id="485631580">
          <w:marLeft w:val="274"/>
          <w:marRight w:val="0"/>
          <w:marTop w:val="86"/>
          <w:marBottom w:val="0"/>
          <w:divBdr>
            <w:top w:val="none" w:sz="0" w:space="0" w:color="auto"/>
            <w:left w:val="none" w:sz="0" w:space="0" w:color="auto"/>
            <w:bottom w:val="none" w:sz="0" w:space="0" w:color="auto"/>
            <w:right w:val="none" w:sz="0" w:space="0" w:color="auto"/>
          </w:divBdr>
        </w:div>
        <w:div w:id="1291281198">
          <w:marLeft w:val="274"/>
          <w:marRight w:val="0"/>
          <w:marTop w:val="86"/>
          <w:marBottom w:val="0"/>
          <w:divBdr>
            <w:top w:val="none" w:sz="0" w:space="0" w:color="auto"/>
            <w:left w:val="none" w:sz="0" w:space="0" w:color="auto"/>
            <w:bottom w:val="none" w:sz="0" w:space="0" w:color="auto"/>
            <w:right w:val="none" w:sz="0" w:space="0" w:color="auto"/>
          </w:divBdr>
        </w:div>
      </w:divsChild>
    </w:div>
    <w:div w:id="816610676">
      <w:bodyDiv w:val="1"/>
      <w:marLeft w:val="0"/>
      <w:marRight w:val="0"/>
      <w:marTop w:val="0"/>
      <w:marBottom w:val="0"/>
      <w:divBdr>
        <w:top w:val="none" w:sz="0" w:space="0" w:color="auto"/>
        <w:left w:val="none" w:sz="0" w:space="0" w:color="auto"/>
        <w:bottom w:val="none" w:sz="0" w:space="0" w:color="auto"/>
        <w:right w:val="none" w:sz="0" w:space="0" w:color="auto"/>
      </w:divBdr>
      <w:divsChild>
        <w:div w:id="1705596047">
          <w:marLeft w:val="274"/>
          <w:marRight w:val="0"/>
          <w:marTop w:val="86"/>
          <w:marBottom w:val="0"/>
          <w:divBdr>
            <w:top w:val="none" w:sz="0" w:space="0" w:color="auto"/>
            <w:left w:val="none" w:sz="0" w:space="0" w:color="auto"/>
            <w:bottom w:val="none" w:sz="0" w:space="0" w:color="auto"/>
            <w:right w:val="none" w:sz="0" w:space="0" w:color="auto"/>
          </w:divBdr>
        </w:div>
        <w:div w:id="746609778">
          <w:marLeft w:val="274"/>
          <w:marRight w:val="0"/>
          <w:marTop w:val="86"/>
          <w:marBottom w:val="0"/>
          <w:divBdr>
            <w:top w:val="none" w:sz="0" w:space="0" w:color="auto"/>
            <w:left w:val="none" w:sz="0" w:space="0" w:color="auto"/>
            <w:bottom w:val="none" w:sz="0" w:space="0" w:color="auto"/>
            <w:right w:val="none" w:sz="0" w:space="0" w:color="auto"/>
          </w:divBdr>
        </w:div>
        <w:div w:id="1233077477">
          <w:marLeft w:val="274"/>
          <w:marRight w:val="0"/>
          <w:marTop w:val="86"/>
          <w:marBottom w:val="0"/>
          <w:divBdr>
            <w:top w:val="none" w:sz="0" w:space="0" w:color="auto"/>
            <w:left w:val="none" w:sz="0" w:space="0" w:color="auto"/>
            <w:bottom w:val="none" w:sz="0" w:space="0" w:color="auto"/>
            <w:right w:val="none" w:sz="0" w:space="0" w:color="auto"/>
          </w:divBdr>
        </w:div>
        <w:div w:id="1264917007">
          <w:marLeft w:val="274"/>
          <w:marRight w:val="0"/>
          <w:marTop w:val="86"/>
          <w:marBottom w:val="0"/>
          <w:divBdr>
            <w:top w:val="none" w:sz="0" w:space="0" w:color="auto"/>
            <w:left w:val="none" w:sz="0" w:space="0" w:color="auto"/>
            <w:bottom w:val="none" w:sz="0" w:space="0" w:color="auto"/>
            <w:right w:val="none" w:sz="0" w:space="0" w:color="auto"/>
          </w:divBdr>
        </w:div>
      </w:divsChild>
    </w:div>
    <w:div w:id="9582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AF2PM2CUNEDC-1520866263-371856</_dlc_DocId>
    <_dlc_DocIdUrl xmlns="7d66bd8a-2885-48d4-9eab-fb1100da1dd3">
      <Url>https://premierfoodsonline.sharepoint.com/sites/UK_Lil/_layouts/15/DocIdRedir.aspx?ID=AF2PM2CUNEDC-1520866263-371856</Url>
      <Description>AF2PM2CUNEDC-1520866263-371856</Description>
    </_dlc_DocIdUrl>
    <_Flow_SignoffStatus xmlns="3862ce5a-794c-4e49-8cb8-46cd7f931d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404AB-F5DF-4613-A2DB-6D58F297DC92}">
  <ds:schemaRefs>
    <ds:schemaRef ds:uri="http://schemas.microsoft.com/sharepoint/events"/>
  </ds:schemaRefs>
</ds:datastoreItem>
</file>

<file path=customXml/itemProps2.xml><?xml version="1.0" encoding="utf-8"?>
<ds:datastoreItem xmlns:ds="http://schemas.openxmlformats.org/officeDocument/2006/customXml" ds:itemID="{8C464148-C0A0-401F-AC6B-2937A26A89AE}">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3.xml><?xml version="1.0" encoding="utf-8"?>
<ds:datastoreItem xmlns:ds="http://schemas.openxmlformats.org/officeDocument/2006/customXml" ds:itemID="{086BFAC6-2B74-45A0-A1E1-6EFD09DC2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3BCB3-9B38-40C1-BA86-3C343478798D}">
  <ds:schemaRefs>
    <ds:schemaRef ds:uri="http://schemas.openxmlformats.org/officeDocument/2006/bibliography"/>
  </ds:schemaRefs>
</ds:datastoreItem>
</file>

<file path=customXml/itemProps5.xml><?xml version="1.0" encoding="utf-8"?>
<ds:datastoreItem xmlns:ds="http://schemas.openxmlformats.org/officeDocument/2006/customXml" ds:itemID="{E1DB37D3-EC75-40B4-A630-62793A5CB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19</TotalTime>
  <Pages>2</Pages>
  <Words>418</Words>
  <Characters>2387</Characters>
  <Application>Microsoft Office Word</Application>
  <DocSecurity>0</DocSecurity>
  <Lines>19</Lines>
  <Paragraphs>5</Paragraphs>
  <ScaleCrop>false</ScaleCrop>
  <Company>Microsoft</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Toomeys</dc:creator>
  <cp:lastModifiedBy>Lucy Anson</cp:lastModifiedBy>
  <cp:revision>10</cp:revision>
  <cp:lastPrinted>2017-03-24T10:19:00Z</cp:lastPrinted>
  <dcterms:created xsi:type="dcterms:W3CDTF">2021-05-19T17:25:00Z</dcterms:created>
  <dcterms:modified xsi:type="dcterms:W3CDTF">2021-07-09T18:01:00Z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d7d775a8-f8aa-4e41-8296-c43d7d09a0b8</vt:lpwstr>
  </property>
</Properties>
</file>