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67D2F" w14:textId="77777777" w:rsidR="00E029FB" w:rsidRPr="00032E44" w:rsidRDefault="00E029FB" w:rsidP="2F7124EE">
      <w:pPr>
        <w:rPr>
          <w:rFonts w:ascii="Manus" w:eastAsia="Manus" w:hAnsi="Manus" w:cs="Manus"/>
          <w:color w:val="AA7DCF"/>
          <w:sz w:val="56"/>
          <w:szCs w:val="56"/>
        </w:rPr>
      </w:pPr>
      <w:r w:rsidRPr="2F7124EE">
        <w:rPr>
          <w:rFonts w:ascii="Manus" w:eastAsia="Manus" w:hAnsi="Manus" w:cs="Manus"/>
          <w:color w:val="AA7DCF"/>
          <w:sz w:val="56"/>
          <w:szCs w:val="56"/>
        </w:rPr>
        <w:t xml:space="preserve">Activity title: </w:t>
      </w:r>
      <w:sdt>
        <w:sdtPr>
          <w:rPr>
            <w:rFonts w:ascii="Manus" w:hAnsi="Manus" w:cs="Setimo"/>
            <w:color w:val="AA7DCF"/>
            <w:sz w:val="56"/>
            <w:szCs w:val="56"/>
          </w:rPr>
          <w:id w:val="428481712"/>
          <w:placeholder>
            <w:docPart w:val="447C5507899F4015971FCAA3A3CDBF44"/>
          </w:placeholder>
        </w:sdtPr>
        <w:sdtEndPr/>
        <w:sdtContent>
          <w:r w:rsidR="00DF4C0E" w:rsidRPr="2F7124EE">
            <w:rPr>
              <w:rFonts w:ascii="Manus" w:eastAsia="Manus" w:hAnsi="Manus" w:cs="Manus"/>
              <w:color w:val="AA7DCF"/>
              <w:sz w:val="56"/>
              <w:szCs w:val="56"/>
            </w:rPr>
            <w:t xml:space="preserve">Period </w:t>
          </w:r>
          <w:r w:rsidR="00FB7C7E" w:rsidRPr="2F7124EE">
            <w:rPr>
              <w:rFonts w:ascii="Manus" w:eastAsia="Manus" w:hAnsi="Manus" w:cs="Manus"/>
              <w:color w:val="AA7DCF"/>
              <w:sz w:val="56"/>
              <w:szCs w:val="56"/>
            </w:rPr>
            <w:t xml:space="preserve">Euphemisms </w:t>
          </w:r>
        </w:sdtContent>
      </w:sdt>
      <w:r w:rsidR="00DF4C0E" w:rsidRPr="00032E44">
        <w:rPr>
          <w:rFonts w:ascii="Manus" w:hAnsi="Manus" w:cs="Setimo"/>
          <w:color w:val="AA7DCF"/>
          <w:sz w:val="56"/>
          <w:szCs w:val="56"/>
        </w:rPr>
        <w:t xml:space="preserve">Period </w:t>
      </w:r>
      <w:r w:rsidR="00FB7C7E" w:rsidRPr="00032E44">
        <w:rPr>
          <w:rFonts w:ascii="Manus" w:hAnsi="Manus" w:cs="Setimo"/>
          <w:color w:val="AA7DCF"/>
          <w:sz w:val="56"/>
          <w:szCs w:val="56"/>
        </w:rPr>
        <w:t xml:space="preserve">Euphemisms </w:t>
      </w:r>
    </w:p>
    <w:p w14:paraId="78C67D30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8"/>
          <w:szCs w:val="24"/>
        </w:rPr>
      </w:pPr>
      <w:r w:rsidRPr="00032E44">
        <w:rPr>
          <w:rFonts w:ascii="Setimo" w:hAnsi="Setimo" w:cs="Setimo"/>
          <w:b/>
          <w:color w:val="AA7DCF"/>
          <w:sz w:val="28"/>
          <w:szCs w:val="24"/>
        </w:rPr>
        <w:t>Basic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5"/>
        <w:gridCol w:w="2237"/>
        <w:gridCol w:w="2248"/>
        <w:gridCol w:w="2246"/>
      </w:tblGrid>
      <w:tr w:rsidR="00E029FB" w:rsidRPr="00032E44" w14:paraId="78C67D35" w14:textId="77777777" w:rsidTr="00562FD8">
        <w:trPr>
          <w:trHeight w:val="548"/>
        </w:trPr>
        <w:tc>
          <w:tcPr>
            <w:tcW w:w="2394" w:type="dxa"/>
            <w:tcBorders>
              <w:bottom w:val="single" w:sz="4" w:space="0" w:color="auto"/>
              <w:right w:val="nil"/>
            </w:tcBorders>
            <w:vAlign w:val="center"/>
          </w:tcPr>
          <w:p w14:paraId="78C67D3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Topic: </w:t>
            </w:r>
          </w:p>
        </w:tc>
        <w:tc>
          <w:tcPr>
            <w:tcW w:w="2394" w:type="dxa"/>
            <w:tcBorders>
              <w:left w:val="nil"/>
              <w:bottom w:val="single" w:sz="4" w:space="0" w:color="auto"/>
            </w:tcBorders>
            <w:vAlign w:val="center"/>
          </w:tcPr>
          <w:p w14:paraId="78C67D32" w14:textId="77777777" w:rsidR="00E029FB" w:rsidRPr="00032E44" w:rsidRDefault="00614A04" w:rsidP="00FB7C7E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721355298"/>
                <w:placeholder>
                  <w:docPart w:val="EB050F248CEA42AFB38DFC3D9A5075F0"/>
                </w:placeholder>
                <w:comboBox>
                  <w:listItem w:value="Choose an item."/>
                  <w:listItem w:displayText="Alcohol" w:value="Alcohol"/>
                  <w:listItem w:displayText="Anatomy" w:value="Anatomy"/>
                  <w:listItem w:displayText="Assertiveness Skills" w:value="Assertiveness Skills"/>
                  <w:listItem w:displayText="Body Image" w:value="Body Image"/>
                  <w:listItem w:displayText="Boys and young men" w:value="Boys and young men"/>
                  <w:listItem w:displayText="Condoms" w:value="Condoms"/>
                  <w:listItem w:displayText="Consent" w:value="Consent"/>
                  <w:listItem w:displayText="Contraception" w:value="Contraception"/>
                  <w:listItem w:displayText="CSE" w:value="CSE"/>
                  <w:listItem w:displayText="Delay" w:value="Delay"/>
                  <w:listItem w:displayText="Drugs" w:value="Drugs"/>
                  <w:listItem w:displayText="FGM" w:value="FGM"/>
                  <w:listItem w:displayText="Friendship" w:value="Friendship"/>
                  <w:listItem w:displayText="Gangs" w:value="Gangs"/>
                  <w:listItem w:displayText="Gender" w:value="Gender"/>
                  <w:listItem w:displayText="Girls and young women" w:value="Girls and young women"/>
                  <w:listItem w:displayText="Health and Hygiene" w:value="Health and Hygiene"/>
                  <w:listItem w:displayText="Healthy Behaviours" w:value="Healthy Behaviours"/>
                  <w:listItem w:displayText="HIV" w:value="HIV"/>
                  <w:listItem w:displayText="Intro to services" w:value="Intro to services"/>
                  <w:listItem w:displayText="Intro to sex" w:value="Intro to sex"/>
                  <w:listItem w:displayText="Masturbation" w:value="Masturbation"/>
                  <w:listItem w:displayText="Online safety/ sexting" w:value="Online safety/ sexting"/>
                  <w:listItem w:displayText="Parenting" w:value="Parenting"/>
                  <w:listItem w:displayText="Pleasure" w:value="Pleasure"/>
                  <w:listItem w:displayText="Pornography" w:value="Pornography"/>
                  <w:listItem w:displayText="Pregnancy Choices" w:value="Pregnancy Choices"/>
                  <w:listItem w:displayText="Puberty" w:value="Puberty"/>
                  <w:listItem w:displayText="Relationships" w:value="Relationships"/>
                  <w:listItem w:displayText="Self-esteem" w:value="Self-esteem"/>
                  <w:listItem w:displayText="Sex after child birth" w:value="Sex after child birth"/>
                  <w:listItem w:displayText="Sex and the Law" w:value="Sex and the Law"/>
                  <w:listItem w:displayText="Sexual behaviours traffic light tool" w:value="Sexual behaviours traffic light tool"/>
                  <w:listItem w:displayText="Sexuality" w:value="Sexuality"/>
                  <w:listItem w:displayText="STIs" w:value="STIs"/>
                  <w:listItem w:displayText="Working with young people" w:value="Working with young people"/>
                </w:comboBox>
              </w:sdtPr>
              <w:sdtEndPr/>
              <w:sdtContent>
                <w:r w:rsidR="00FB7C7E" w:rsidRPr="00032E44">
                  <w:rPr>
                    <w:rFonts w:ascii="Setimo" w:hAnsi="Setimo" w:cs="Setimo"/>
                    <w:sz w:val="24"/>
                    <w:szCs w:val="24"/>
                  </w:rPr>
                  <w:t>Periods</w:t>
                </w:r>
              </w:sdtContent>
            </w:sdt>
          </w:p>
        </w:tc>
        <w:tc>
          <w:tcPr>
            <w:tcW w:w="2394" w:type="dxa"/>
            <w:tcBorders>
              <w:bottom w:val="single" w:sz="4" w:space="0" w:color="auto"/>
              <w:right w:val="nil"/>
            </w:tcBorders>
            <w:vAlign w:val="center"/>
          </w:tcPr>
          <w:p w14:paraId="78C67D33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Time for activity: </w:t>
            </w: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4" w14:textId="77777777" w:rsidR="00E029FB" w:rsidRPr="00032E44" w:rsidRDefault="00B266F3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10 minutes</w:t>
            </w:r>
          </w:p>
        </w:tc>
      </w:tr>
      <w:tr w:rsidR="00E029FB" w:rsidRPr="00032E44" w14:paraId="78C67D3A" w14:textId="77777777" w:rsidTr="00562FD8">
        <w:tc>
          <w:tcPr>
            <w:tcW w:w="2394" w:type="dxa"/>
            <w:vMerge w:val="restart"/>
            <w:tcBorders>
              <w:right w:val="single" w:sz="4" w:space="0" w:color="auto"/>
            </w:tcBorders>
            <w:vAlign w:val="center"/>
          </w:tcPr>
          <w:p w14:paraId="78C67D36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Outcome/s</w:t>
            </w:r>
          </w:p>
          <w:p w14:paraId="78C67D37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i/>
                <w:color w:val="AA7DCF"/>
                <w:sz w:val="20"/>
                <w:szCs w:val="24"/>
              </w:rPr>
              <w:t>By the end of the activity participants will be able to…</w:t>
            </w:r>
          </w:p>
        </w:tc>
        <w:tc>
          <w:tcPr>
            <w:tcW w:w="4788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38" w14:textId="77777777" w:rsidR="00E029FB" w:rsidRPr="00032E44" w:rsidRDefault="00FB7C7E" w:rsidP="00C91520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</w:rPr>
              <w:t>Cri</w:t>
            </w:r>
            <w:r w:rsidR="00C91520" w:rsidRPr="00032E44">
              <w:rPr>
                <w:rFonts w:ascii="Setimo" w:hAnsi="Setimo" w:cs="Setimo"/>
              </w:rPr>
              <w:t xml:space="preserve">tically analyse your own views and societies </w:t>
            </w:r>
            <w:r w:rsidRPr="00032E44">
              <w:rPr>
                <w:rFonts w:ascii="Setimo" w:hAnsi="Setimo" w:cs="Setimo"/>
              </w:rPr>
              <w:t xml:space="preserve">attitudes towards </w:t>
            </w:r>
            <w:r w:rsidR="00C91520" w:rsidRPr="00032E44">
              <w:rPr>
                <w:rFonts w:ascii="Setimo" w:hAnsi="Setimo" w:cs="Setimo"/>
              </w:rPr>
              <w:t>periods.</w:t>
            </w: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9" w14:textId="77777777" w:rsidR="00E029FB" w:rsidRPr="00032E44" w:rsidRDefault="00614A04" w:rsidP="00AC18AB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K S or V?"/>
                <w:tag w:val="K S or V?"/>
                <w:id w:val="-1161542434"/>
                <w:placeholder>
                  <w:docPart w:val="60D7C1C4FF7C472DB407E59149606D8A"/>
                </w:placeholder>
                <w:comboBox>
                  <w:listItem w:displayText="Knowledge" w:value="Knowledge"/>
                  <w:listItem w:displayText="Skills" w:value="Skills"/>
                  <w:listItem w:displayText="Values" w:value="Values"/>
                </w:comboBox>
              </w:sdtPr>
              <w:sdtEndPr/>
              <w:sdtContent>
                <w:r w:rsidR="00FB7C7E" w:rsidRPr="00032E44">
                  <w:rPr>
                    <w:rFonts w:ascii="Setimo" w:hAnsi="Setimo" w:cs="Setimo"/>
                    <w:sz w:val="24"/>
                    <w:szCs w:val="24"/>
                  </w:rPr>
                  <w:t>Skills</w:t>
                </w:r>
              </w:sdtContent>
            </w:sdt>
          </w:p>
        </w:tc>
      </w:tr>
      <w:tr w:rsidR="00E029FB" w:rsidRPr="00032E44" w14:paraId="78C67D3E" w14:textId="77777777" w:rsidTr="00562FD8">
        <w:tc>
          <w:tcPr>
            <w:tcW w:w="2394" w:type="dxa"/>
            <w:vMerge/>
            <w:tcBorders>
              <w:right w:val="single" w:sz="4" w:space="0" w:color="auto"/>
            </w:tcBorders>
            <w:vAlign w:val="center"/>
          </w:tcPr>
          <w:p w14:paraId="78C67D3B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  <w:highlight w:val="yellow"/>
              </w:rPr>
            </w:pPr>
          </w:p>
        </w:tc>
        <w:tc>
          <w:tcPr>
            <w:tcW w:w="478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78C67D3C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D" w14:textId="77777777" w:rsidR="00E029FB" w:rsidRPr="00032E44" w:rsidRDefault="00614A04" w:rsidP="00562FD8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K S or V?"/>
                <w:tag w:val="K S or V?"/>
                <w:id w:val="1329096606"/>
                <w:placeholder>
                  <w:docPart w:val="2A10FBA1470F4B8F91FAB7D6B1A40CD3"/>
                </w:placeholder>
                <w:showingPlcHdr/>
                <w:comboBox>
                  <w:listItem w:displayText="Knowledge" w:value="Knowledge"/>
                  <w:listItem w:displayText="Skills" w:value="Skills"/>
                  <w:listItem w:displayText="Values" w:value="Values"/>
                </w:comboBox>
              </w:sdtPr>
              <w:sdtEndPr/>
              <w:sdtContent>
                <w:r w:rsidR="00E029FB" w:rsidRPr="00032E44">
                  <w:rPr>
                    <w:rStyle w:val="PlaceholderText"/>
                    <w:rFonts w:ascii="Setimo" w:hAnsi="Setimo" w:cs="Setimo"/>
                    <w:sz w:val="24"/>
                    <w:szCs w:val="24"/>
                  </w:rPr>
                  <w:t>K S or V</w:t>
                </w:r>
              </w:sdtContent>
            </w:sdt>
          </w:p>
        </w:tc>
      </w:tr>
      <w:tr w:rsidR="00E029FB" w:rsidRPr="00032E44" w14:paraId="78C67D42" w14:textId="77777777" w:rsidTr="00562FD8">
        <w:tc>
          <w:tcPr>
            <w:tcW w:w="2394" w:type="dxa"/>
            <w:vMerge/>
            <w:tcBorders>
              <w:right w:val="single" w:sz="4" w:space="0" w:color="auto"/>
            </w:tcBorders>
            <w:vAlign w:val="center"/>
          </w:tcPr>
          <w:p w14:paraId="78C67D3F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  <w:highlight w:val="yellow"/>
              </w:rPr>
            </w:pPr>
          </w:p>
        </w:tc>
        <w:tc>
          <w:tcPr>
            <w:tcW w:w="478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78C67D40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41" w14:textId="77777777" w:rsidR="00E029FB" w:rsidRPr="00032E44" w:rsidRDefault="00614A04" w:rsidP="00562FD8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K S or V?"/>
                <w:tag w:val="K S or V?"/>
                <w:id w:val="2008934468"/>
                <w:placeholder>
                  <w:docPart w:val="3912DFD1F71E4948BFA00C8ADF80529E"/>
                </w:placeholder>
                <w:showingPlcHdr/>
                <w:comboBox>
                  <w:listItem w:displayText="Knowledge" w:value="Knowledge"/>
                  <w:listItem w:displayText="Skills" w:value="Skills"/>
                  <w:listItem w:displayText="Values" w:value="Values"/>
                </w:comboBox>
              </w:sdtPr>
              <w:sdtEndPr/>
              <w:sdtContent>
                <w:r w:rsidR="00E029FB" w:rsidRPr="00032E44">
                  <w:rPr>
                    <w:rStyle w:val="PlaceholderText"/>
                    <w:rFonts w:ascii="Setimo" w:hAnsi="Setimo" w:cs="Setimo"/>
                    <w:sz w:val="24"/>
                    <w:szCs w:val="24"/>
                  </w:rPr>
                  <w:t>K S or V</w:t>
                </w:r>
              </w:sdtContent>
            </w:sdt>
          </w:p>
        </w:tc>
      </w:tr>
    </w:tbl>
    <w:p w14:paraId="78C67D43" w14:textId="77777777" w:rsidR="00E029FB" w:rsidRPr="00032E44" w:rsidRDefault="00E029FB" w:rsidP="00E029FB">
      <w:pPr>
        <w:rPr>
          <w:rFonts w:ascii="Setimo" w:hAnsi="Setimo" w:cs="Setimo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882"/>
        <w:gridCol w:w="554"/>
        <w:gridCol w:w="115"/>
        <w:gridCol w:w="449"/>
        <w:gridCol w:w="1303"/>
        <w:gridCol w:w="448"/>
        <w:gridCol w:w="592"/>
        <w:gridCol w:w="566"/>
        <w:gridCol w:w="481"/>
        <w:gridCol w:w="1014"/>
        <w:gridCol w:w="439"/>
        <w:gridCol w:w="447"/>
      </w:tblGrid>
      <w:tr w:rsidR="00E029FB" w:rsidRPr="00032E44" w14:paraId="78C67D46" w14:textId="77777777" w:rsidTr="00E029FB">
        <w:tc>
          <w:tcPr>
            <w:tcW w:w="3222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8C67D44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652F91"/>
                <w:sz w:val="20"/>
                <w:szCs w:val="20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Activity type:</w:t>
            </w:r>
          </w:p>
        </w:tc>
        <w:tc>
          <w:tcPr>
            <w:tcW w:w="6384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78C67D45" w14:textId="77777777" w:rsidR="00E029FB" w:rsidRPr="00032E44" w:rsidRDefault="00614A04" w:rsidP="00562FD8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077053451"/>
                <w:placeholder>
                  <w:docPart w:val="65BD667DF03345FDA1CA4AB9A16CDC58"/>
                </w:placeholder>
                <w:showingPlcHdr/>
                <w:comboBox>
                  <w:listItem w:value="Choose an item."/>
                  <w:listItem w:displayText="Brainstorm" w:value="Brainstorm"/>
                  <w:listItem w:displayText="Card sort" w:value="Card sort"/>
                  <w:listItem w:displayText="Creative" w:value="Creative"/>
                  <w:listItem w:displayText="Demonstration" w:value="Demonstration"/>
                  <w:listItem w:displayText="Discussion" w:value="Discussion"/>
                  <w:listItem w:displayText="Film" w:value="Film"/>
                  <w:listItem w:displayText="Game" w:value="Game"/>
                  <w:listItem w:displayText="Music" w:value="Music"/>
                  <w:listItem w:displayText="Quiz" w:value="Quiz"/>
                  <w:listItem w:displayText="Research" w:value="Research"/>
                  <w:listItem w:displayText="Role play" w:value="Role play"/>
                  <w:listItem w:displayText="Scenario" w:value="Scenario"/>
                  <w:listItem w:displayText="Taught input" w:value="Taught input"/>
                  <w:listItem w:displayText="Values continuum" w:value="Values continuum"/>
                  <w:listItem w:displayText="Worksheet" w:value="Worksheet"/>
                  <w:listItem w:displayText="Other" w:value="Other"/>
                </w:comboBox>
              </w:sdtPr>
              <w:sdtEndPr/>
              <w:sdtContent>
                <w:r w:rsidR="00E029FB" w:rsidRPr="00032E44">
                  <w:rPr>
                    <w:rStyle w:val="PlaceholderText"/>
                    <w:rFonts w:ascii="Setimo" w:hAnsi="Setimo" w:cs="Setimo"/>
                    <w:sz w:val="24"/>
                    <w:szCs w:val="24"/>
                  </w:rPr>
                  <w:t>Choose an item.</w:t>
                </w:r>
              </w:sdtContent>
            </w:sdt>
          </w:p>
        </w:tc>
      </w:tr>
      <w:tr w:rsidR="00E029FB" w:rsidRPr="00032E44" w14:paraId="78C67D50" w14:textId="77777777" w:rsidTr="00E029FB">
        <w:tc>
          <w:tcPr>
            <w:tcW w:w="1779" w:type="dxa"/>
            <w:tcBorders>
              <w:bottom w:val="single" w:sz="4" w:space="0" w:color="auto"/>
            </w:tcBorders>
            <w:vAlign w:val="center"/>
          </w:tcPr>
          <w:p w14:paraId="78C67D47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Participants in this activity work: </w:t>
            </w:r>
          </w:p>
        </w:tc>
        <w:tc>
          <w:tcPr>
            <w:tcW w:w="1558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8C67D48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individually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1571307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9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4" w:type="dxa"/>
            <w:tcBorders>
              <w:bottom w:val="single" w:sz="4" w:space="0" w:color="auto"/>
              <w:right w:val="nil"/>
            </w:tcBorders>
            <w:vAlign w:val="center"/>
          </w:tcPr>
          <w:p w14:paraId="78C67D4A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 pairs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1421221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B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21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8C67D4C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 small groups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11236790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D" w14:textId="77777777" w:rsidR="00E029FB" w:rsidRPr="00032E44" w:rsidRDefault="0081156D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7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8C67D4E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as a whole group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89478398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F" w14:textId="77777777" w:rsidR="00E029FB" w:rsidRPr="00032E44" w:rsidRDefault="00363943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E029FB" w:rsidRPr="00032E44" w14:paraId="78C67D57" w14:textId="77777777" w:rsidTr="00E029FB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Introduction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241189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2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3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Exploratory/ expanding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18616599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4" w14:textId="77777777" w:rsidR="00E029FB" w:rsidRPr="00032E44" w:rsidRDefault="00363943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5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Checking learning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938646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6" w14:textId="77777777" w:rsidR="00E029FB" w:rsidRPr="00032E44" w:rsidRDefault="00AC18AB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8C67D58" w14:textId="77777777" w:rsidR="00E029FB" w:rsidRPr="00032E44" w:rsidRDefault="00E029FB" w:rsidP="00E029FB">
      <w:pPr>
        <w:rPr>
          <w:rFonts w:ascii="Setimo" w:hAnsi="Setimo" w:cs="Setimo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1161"/>
        <w:gridCol w:w="2563"/>
        <w:gridCol w:w="2197"/>
        <w:gridCol w:w="797"/>
      </w:tblGrid>
      <w:tr w:rsidR="00E029FB" w:rsidRPr="00032E44" w14:paraId="78C67D5B" w14:textId="77777777" w:rsidTr="00562FD8">
        <w:tc>
          <w:tcPr>
            <w:tcW w:w="8755" w:type="dxa"/>
            <w:gridSpan w:val="4"/>
            <w:tcBorders>
              <w:right w:val="nil"/>
            </w:tcBorders>
          </w:tcPr>
          <w:p w14:paraId="78C67D59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Activity requires a large space where participants can move around</w:t>
            </w:r>
          </w:p>
        </w:tc>
        <w:tc>
          <w:tcPr>
            <w:tcW w:w="821" w:type="dxa"/>
            <w:tcBorders>
              <w:left w:val="nil"/>
            </w:tcBorders>
            <w:vAlign w:val="center"/>
          </w:tcPr>
          <w:p w14:paraId="78C67D5A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 xml:space="preserve"> </w:t>
            </w:r>
            <w:sdt>
              <w:sdtPr>
                <w:rPr>
                  <w:rFonts w:ascii="Setimo" w:hAnsi="Setimo" w:cs="Setimo"/>
                  <w:sz w:val="24"/>
                  <w:szCs w:val="24"/>
                </w:rPr>
                <w:id w:val="107748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029FB" w:rsidRPr="00032E44" w14:paraId="78C67D5E" w14:textId="77777777" w:rsidTr="00562FD8">
        <w:tc>
          <w:tcPr>
            <w:tcW w:w="2394" w:type="dxa"/>
            <w:tcBorders>
              <w:bottom w:val="single" w:sz="4" w:space="0" w:color="auto"/>
              <w:right w:val="nil"/>
            </w:tcBorders>
          </w:tcPr>
          <w:p w14:paraId="78C67D5C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Prior knowledge is required</w:t>
            </w:r>
          </w:p>
        </w:tc>
        <w:tc>
          <w:tcPr>
            <w:tcW w:w="7182" w:type="dxa"/>
            <w:gridSpan w:val="4"/>
            <w:tcBorders>
              <w:left w:val="nil"/>
              <w:bottom w:val="single" w:sz="4" w:space="0" w:color="auto"/>
            </w:tcBorders>
          </w:tcPr>
          <w:p w14:paraId="78C67D5D" w14:textId="77777777" w:rsidR="00E029FB" w:rsidRPr="00032E44" w:rsidRDefault="00614A04" w:rsidP="00C91520">
            <w:pPr>
              <w:rPr>
                <w:rFonts w:ascii="Setimo" w:hAnsi="Setimo" w:cs="Setimo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657307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92D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E029FB" w:rsidRPr="00032E44">
              <w:rPr>
                <w:rFonts w:ascii="Setimo" w:hAnsi="Setimo" w:cs="Setimo"/>
                <w:sz w:val="24"/>
                <w:szCs w:val="24"/>
              </w:rPr>
              <w:t xml:space="preserve"> </w:t>
            </w:r>
            <w:sdt>
              <w:sdtPr>
                <w:rPr>
                  <w:rFonts w:ascii="Setimo" w:hAnsi="Setimo" w:cs="Setimo"/>
                  <w:sz w:val="24"/>
                  <w:szCs w:val="24"/>
                </w:rPr>
                <w:id w:val="1500310273"/>
              </w:sdtPr>
              <w:sdtEndPr/>
              <w:sdtContent>
                <w:r w:rsidR="00C91520" w:rsidRPr="00032E44">
                  <w:rPr>
                    <w:rFonts w:ascii="Setimo" w:hAnsi="Setimo" w:cs="Setimo"/>
                    <w:sz w:val="24"/>
                    <w:szCs w:val="24"/>
                  </w:rPr>
                  <w:t>W</w:t>
                </w:r>
                <w:r w:rsidR="0018792D" w:rsidRPr="00032E44">
                  <w:rPr>
                    <w:rFonts w:ascii="Setimo" w:hAnsi="Setimo" w:cs="Setimo"/>
                    <w:sz w:val="24"/>
                    <w:szCs w:val="24"/>
                  </w:rPr>
                  <w:t xml:space="preserve">hat a period/menstruation is. </w:t>
                </w:r>
              </w:sdtContent>
            </w:sdt>
          </w:p>
        </w:tc>
      </w:tr>
      <w:tr w:rsidR="00E029FB" w:rsidRPr="00032E44" w14:paraId="78C67D62" w14:textId="77777777" w:rsidTr="00562FD8">
        <w:tc>
          <w:tcPr>
            <w:tcW w:w="3652" w:type="dxa"/>
            <w:gridSpan w:val="2"/>
            <w:tcBorders>
              <w:right w:val="nil"/>
            </w:tcBorders>
          </w:tcPr>
          <w:p w14:paraId="78C67D5F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>Specifically developed for: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78C67D60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SEND                    </w:t>
            </w:r>
            <w:sdt>
              <w:sdtPr>
                <w:rPr>
                  <w:rFonts w:ascii="Setimo" w:hAnsi="Setimo" w:cs="Setimo"/>
                  <w:color w:val="AA7DCF"/>
                  <w:sz w:val="24"/>
                  <w:szCs w:val="24"/>
                </w:rPr>
                <w:id w:val="-1195772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31" w:type="dxa"/>
            <w:gridSpan w:val="2"/>
            <w:tcBorders>
              <w:left w:val="nil"/>
            </w:tcBorders>
          </w:tcPr>
          <w:p w14:paraId="78C67D6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 w:rsidRPr="00032E44">
              <w:rPr>
                <w:rFonts w:ascii="Setimo" w:hAnsi="Setimo" w:cs="Setimo"/>
                <w:b/>
                <w:color w:val="AA7DCF"/>
                <w:sz w:val="24"/>
                <w:szCs w:val="24"/>
              </w:rPr>
              <w:t xml:space="preserve">ESOL                            </w:t>
            </w:r>
            <w:sdt>
              <w:sdtPr>
                <w:rPr>
                  <w:rFonts w:ascii="Setimo" w:hAnsi="Setimo" w:cs="Setimo"/>
                  <w:color w:val="AA7DCF"/>
                  <w:sz w:val="24"/>
                  <w:szCs w:val="24"/>
                </w:rPr>
                <w:id w:val="-24842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8C67D63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65" w14:textId="15E7CA73" w:rsidR="00E029FB" w:rsidRPr="00E2140B" w:rsidRDefault="00E029FB" w:rsidP="00E2140B">
      <w:pPr>
        <w:widowControl w:val="0"/>
        <w:spacing w:line="240" w:lineRule="auto"/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>Age group/s best used with</w:t>
      </w:r>
    </w:p>
    <w:tbl>
      <w:tblPr>
        <w:tblStyle w:val="TableGrid"/>
        <w:tblW w:w="9640" w:type="dxa"/>
        <w:tblLook w:val="04A0" w:firstRow="1" w:lastRow="0" w:firstColumn="1" w:lastColumn="0" w:noHBand="0" w:noVBand="1"/>
      </w:tblPr>
      <w:tblGrid>
        <w:gridCol w:w="1648"/>
        <w:gridCol w:w="819"/>
        <w:gridCol w:w="1662"/>
        <w:gridCol w:w="820"/>
        <w:gridCol w:w="1447"/>
        <w:gridCol w:w="820"/>
        <w:gridCol w:w="1539"/>
        <w:gridCol w:w="885"/>
      </w:tblGrid>
      <w:tr w:rsidR="00AC18AB" w:rsidRPr="00032E44" w14:paraId="78C67D71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6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Reception (4-5yrs)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23323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67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662" w:type="dxa"/>
            <w:tcBorders>
              <w:right w:val="nil"/>
            </w:tcBorders>
            <w:vAlign w:val="center"/>
          </w:tcPr>
          <w:p w14:paraId="78C67D6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</w:t>
            </w:r>
          </w:p>
          <w:p w14:paraId="78C67D6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(5-6yrs)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61679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6A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right w:val="nil"/>
            </w:tcBorders>
            <w:vAlign w:val="center"/>
          </w:tcPr>
          <w:p w14:paraId="78C67D6B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2</w:t>
            </w:r>
          </w:p>
          <w:p w14:paraId="78C67D6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(6-7yrs)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48646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6D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39" w:type="dxa"/>
            <w:tcBorders>
              <w:right w:val="nil"/>
            </w:tcBorders>
            <w:vAlign w:val="center"/>
          </w:tcPr>
          <w:p w14:paraId="78C67D6E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3</w:t>
            </w:r>
          </w:p>
          <w:p w14:paraId="78C67D6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(7-8yrs)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638684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</w:tcBorders>
                <w:vAlign w:val="center"/>
              </w:tcPr>
              <w:p w14:paraId="78C67D70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C18AB" w:rsidRPr="00032E44" w14:paraId="78C67D7E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7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4</w:t>
            </w:r>
          </w:p>
          <w:p w14:paraId="78C67D73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(8-9yrs)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60633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74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662" w:type="dxa"/>
            <w:tcBorders>
              <w:right w:val="nil"/>
            </w:tcBorders>
            <w:vAlign w:val="center"/>
          </w:tcPr>
          <w:p w14:paraId="78C67D75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5</w:t>
            </w:r>
          </w:p>
          <w:p w14:paraId="78C67D7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(9-10yrs)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320008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77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right w:val="nil"/>
            </w:tcBorders>
            <w:vAlign w:val="center"/>
          </w:tcPr>
          <w:p w14:paraId="78C67D7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6</w:t>
            </w:r>
          </w:p>
          <w:p w14:paraId="78C67D7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(10-11yrs)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36791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7A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39" w:type="dxa"/>
            <w:tcBorders>
              <w:bottom w:val="single" w:sz="4" w:space="0" w:color="auto"/>
              <w:right w:val="nil"/>
            </w:tcBorders>
            <w:vAlign w:val="center"/>
          </w:tcPr>
          <w:p w14:paraId="78C67D7B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7</w:t>
            </w:r>
          </w:p>
          <w:p w14:paraId="78C67D7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(11-12yrs)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3877975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7D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AC18AB" w:rsidRPr="00032E44" w14:paraId="78C67D8B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7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8</w:t>
            </w:r>
          </w:p>
          <w:p w14:paraId="78C67D80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(12-13yrs)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9837740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81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62" w:type="dxa"/>
            <w:tcBorders>
              <w:bottom w:val="single" w:sz="4" w:space="0" w:color="auto"/>
              <w:right w:val="nil"/>
            </w:tcBorders>
            <w:vAlign w:val="center"/>
          </w:tcPr>
          <w:p w14:paraId="78C67D8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9</w:t>
            </w:r>
          </w:p>
          <w:p w14:paraId="78C67D83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(13-14yrs)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20738004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4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447" w:type="dxa"/>
            <w:tcBorders>
              <w:bottom w:val="single" w:sz="4" w:space="0" w:color="auto"/>
              <w:right w:val="nil"/>
            </w:tcBorders>
            <w:vAlign w:val="center"/>
          </w:tcPr>
          <w:p w14:paraId="78C67D85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10</w:t>
            </w:r>
          </w:p>
          <w:p w14:paraId="78C67D8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(14-15yrs)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867946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7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539" w:type="dxa"/>
            <w:tcBorders>
              <w:bottom w:val="single" w:sz="4" w:space="0" w:color="auto"/>
              <w:right w:val="nil"/>
            </w:tcBorders>
            <w:vAlign w:val="center"/>
          </w:tcPr>
          <w:p w14:paraId="78C67D8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11</w:t>
            </w:r>
          </w:p>
          <w:p w14:paraId="78C67D8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(15-16yrs)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7392406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A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AC18AB" w:rsidRPr="00032E44" w14:paraId="78C67D96" w14:textId="77777777" w:rsidTr="00AC18AB">
        <w:tc>
          <w:tcPr>
            <w:tcW w:w="1648" w:type="dxa"/>
            <w:tcBorders>
              <w:bottom w:val="single" w:sz="4" w:space="0" w:color="auto"/>
              <w:right w:val="nil"/>
            </w:tcBorders>
            <w:vAlign w:val="center"/>
          </w:tcPr>
          <w:p w14:paraId="78C67D8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12</w:t>
            </w:r>
          </w:p>
          <w:p w14:paraId="78C67D8D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(16-17yrs)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7377000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E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62" w:type="dxa"/>
            <w:tcBorders>
              <w:bottom w:val="single" w:sz="4" w:space="0" w:color="auto"/>
              <w:right w:val="nil"/>
            </w:tcBorders>
            <w:vAlign w:val="center"/>
          </w:tcPr>
          <w:p w14:paraId="78C67D8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Year 13</w:t>
            </w:r>
          </w:p>
          <w:p w14:paraId="78C67D90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(17-18yrs)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4627613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91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447" w:type="dxa"/>
            <w:tcBorders>
              <w:bottom w:val="single" w:sz="4" w:space="0" w:color="auto"/>
              <w:right w:val="nil"/>
            </w:tcBorders>
            <w:vAlign w:val="center"/>
          </w:tcPr>
          <w:p w14:paraId="78C67D9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18yrs+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2776955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3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94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Brook Internal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515104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5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C18AB" w:rsidRPr="00032E44" w14:paraId="78C67D9C" w14:textId="77777777" w:rsidTr="00AC18AB">
        <w:tc>
          <w:tcPr>
            <w:tcW w:w="1648" w:type="dxa"/>
            <w:tcBorders>
              <w:bottom w:val="single" w:sz="4" w:space="0" w:color="auto"/>
              <w:right w:val="nil"/>
            </w:tcBorders>
            <w:vAlign w:val="center"/>
          </w:tcPr>
          <w:p w14:paraId="78C67D97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Parents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597955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8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9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 w:rsidRPr="00032E44">
              <w:rPr>
                <w:rFonts w:ascii="Setimo" w:hAnsi="Setimo" w:cs="Setimo"/>
                <w:sz w:val="24"/>
                <w:szCs w:val="24"/>
              </w:rPr>
              <w:t>Professionals</w:t>
            </w:r>
          </w:p>
          <w:p w14:paraId="78C67D9A" w14:textId="77777777" w:rsidR="00AC18AB" w:rsidRPr="00032E44" w:rsidRDefault="00614A04" w:rsidP="00562FD8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2111008528"/>
                <w:showingPlcHdr/>
              </w:sdtPr>
              <w:sdtEndPr/>
              <w:sdtContent>
                <w:r w:rsidR="00AC18AB" w:rsidRPr="00032E44">
                  <w:rPr>
                    <w:rStyle w:val="PlaceholderText"/>
                    <w:rFonts w:ascii="Setimo" w:hAnsi="Setimo" w:cs="Setimo"/>
                    <w:i/>
                    <w:sz w:val="20"/>
                  </w:rPr>
                  <w:t>If for a particular group of professionals enter here</w:t>
                </w:r>
              </w:sdtContent>
            </w:sdt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67D9B" w14:textId="77777777" w:rsidR="00AC18AB" w:rsidRPr="00032E44" w:rsidRDefault="00614A04" w:rsidP="00AC18AB">
            <w:pPr>
              <w:jc w:val="center"/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51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3E4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8C67D9D" w14:textId="77777777" w:rsidR="00E2140B" w:rsidRDefault="00E2140B" w:rsidP="00E029FB">
      <w:pPr>
        <w:rPr>
          <w:rFonts w:ascii="Setimo" w:hAnsi="Setimo" w:cs="Setimo"/>
          <w:b/>
          <w:color w:val="AA7DCF"/>
          <w:sz w:val="28"/>
          <w:szCs w:val="24"/>
        </w:rPr>
      </w:pPr>
    </w:p>
    <w:p w14:paraId="78C67DA0" w14:textId="1DE93D00" w:rsidR="00032E44" w:rsidRPr="00CB285A" w:rsidRDefault="00E029FB" w:rsidP="00E029FB">
      <w:pPr>
        <w:rPr>
          <w:rFonts w:ascii="Setimo" w:hAnsi="Setimo" w:cs="Setimo"/>
          <w:color w:val="AA7DCF"/>
          <w:sz w:val="28"/>
          <w:szCs w:val="24"/>
        </w:rPr>
      </w:pPr>
      <w:r w:rsidRPr="00032E44">
        <w:rPr>
          <w:rFonts w:ascii="Setimo" w:hAnsi="Setimo" w:cs="Setimo"/>
          <w:b/>
          <w:color w:val="AA7DCF"/>
          <w:sz w:val="28"/>
          <w:szCs w:val="24"/>
        </w:rPr>
        <w:lastRenderedPageBreak/>
        <w:t>Activity details</w:t>
      </w:r>
    </w:p>
    <w:p w14:paraId="78C67DA1" w14:textId="77777777" w:rsidR="00032E44" w:rsidRPr="00032E44" w:rsidRDefault="00032E44" w:rsidP="00E029FB">
      <w:pPr>
        <w:rPr>
          <w:rFonts w:ascii="Setimo" w:hAnsi="Setimo" w:cs="Setimo"/>
          <w:b/>
          <w:color w:val="652F91"/>
          <w:sz w:val="24"/>
          <w:szCs w:val="24"/>
        </w:rPr>
      </w:pPr>
    </w:p>
    <w:p w14:paraId="78C67DA2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 xml:space="preserve">Resources required: </w:t>
      </w:r>
    </w:p>
    <w:p w14:paraId="78C67DA3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4"/>
        <w:gridCol w:w="3072"/>
      </w:tblGrid>
      <w:tr w:rsidR="00E029FB" w:rsidRPr="00032E44" w14:paraId="78C67DA6" w14:textId="77777777" w:rsidTr="00562FD8">
        <w:tc>
          <w:tcPr>
            <w:tcW w:w="6345" w:type="dxa"/>
          </w:tcPr>
          <w:p w14:paraId="78C67DA4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i/>
                <w:color w:val="auto"/>
                <w:sz w:val="24"/>
                <w:szCs w:val="24"/>
              </w:rPr>
              <w:t>Item</w:t>
            </w:r>
          </w:p>
        </w:tc>
        <w:tc>
          <w:tcPr>
            <w:tcW w:w="3231" w:type="dxa"/>
          </w:tcPr>
          <w:p w14:paraId="78C67DA5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i/>
                <w:color w:val="auto"/>
                <w:sz w:val="24"/>
                <w:szCs w:val="24"/>
              </w:rPr>
              <w:t>Quantity</w:t>
            </w:r>
          </w:p>
        </w:tc>
      </w:tr>
      <w:tr w:rsidR="00E029FB" w:rsidRPr="00032E44" w14:paraId="78C67DA9" w14:textId="77777777" w:rsidTr="00562FD8">
        <w:tc>
          <w:tcPr>
            <w:tcW w:w="6345" w:type="dxa"/>
          </w:tcPr>
          <w:p w14:paraId="78C67DA7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>Flipchart Paper</w:t>
            </w:r>
          </w:p>
        </w:tc>
        <w:tc>
          <w:tcPr>
            <w:tcW w:w="3231" w:type="dxa"/>
          </w:tcPr>
          <w:p w14:paraId="78C67DA8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>1 per small group</w:t>
            </w:r>
          </w:p>
        </w:tc>
      </w:tr>
      <w:tr w:rsidR="00E029FB" w:rsidRPr="00032E44" w14:paraId="78C67DAC" w14:textId="77777777" w:rsidTr="00562FD8">
        <w:tc>
          <w:tcPr>
            <w:tcW w:w="6345" w:type="dxa"/>
          </w:tcPr>
          <w:p w14:paraId="78C67DAA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>Pens</w:t>
            </w:r>
          </w:p>
        </w:tc>
        <w:tc>
          <w:tcPr>
            <w:tcW w:w="3231" w:type="dxa"/>
          </w:tcPr>
          <w:p w14:paraId="78C67DAB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 w:rsidRPr="00032E44">
              <w:rPr>
                <w:rFonts w:ascii="Setimo" w:hAnsi="Setimo" w:cs="Setimo"/>
                <w:color w:val="auto"/>
                <w:sz w:val="24"/>
                <w:szCs w:val="24"/>
              </w:rPr>
              <w:t xml:space="preserve">1 per small group </w:t>
            </w:r>
          </w:p>
        </w:tc>
      </w:tr>
      <w:tr w:rsidR="00E029FB" w:rsidRPr="00032E44" w14:paraId="78C67DAF" w14:textId="77777777" w:rsidTr="00562FD8">
        <w:tc>
          <w:tcPr>
            <w:tcW w:w="6345" w:type="dxa"/>
          </w:tcPr>
          <w:p w14:paraId="78C67DAD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3231" w:type="dxa"/>
          </w:tcPr>
          <w:p w14:paraId="78C67DAE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</w:tr>
    </w:tbl>
    <w:p w14:paraId="78C67DB0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B1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>Method:</w:t>
      </w:r>
    </w:p>
    <w:p w14:paraId="78C67DB2" w14:textId="77777777" w:rsidR="00FB7C7E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>Split the class into small groups, giving each group a piece flipchart paper and a pen.</w:t>
      </w:r>
    </w:p>
    <w:p w14:paraId="78C67DB3" w14:textId="77777777" w:rsidR="00FB7C7E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 xml:space="preserve">Ask </w:t>
      </w:r>
      <w:r w:rsidR="00FB7C7E" w:rsidRPr="00032E44">
        <w:rPr>
          <w:rFonts w:ascii="Setimo" w:hAnsi="Setimo" w:cs="Setimo"/>
        </w:rPr>
        <w:t>the group</w:t>
      </w:r>
      <w:r w:rsidR="00DF4C0E" w:rsidRPr="00032E44">
        <w:rPr>
          <w:rFonts w:ascii="Setimo" w:hAnsi="Setimo" w:cs="Setimo"/>
        </w:rPr>
        <w:t xml:space="preserve">s to write as many other words or </w:t>
      </w:r>
      <w:r w:rsidRPr="00032E44">
        <w:rPr>
          <w:rFonts w:ascii="Setimo" w:hAnsi="Setimo" w:cs="Setimo"/>
        </w:rPr>
        <w:t>phrases</w:t>
      </w:r>
      <w:r w:rsidR="00FB7C7E" w:rsidRPr="00032E44">
        <w:rPr>
          <w:rFonts w:ascii="Setimo" w:hAnsi="Setimo" w:cs="Setimo"/>
        </w:rPr>
        <w:t xml:space="preserve"> </w:t>
      </w:r>
      <w:r w:rsidRPr="00032E44">
        <w:rPr>
          <w:rFonts w:ascii="Setimo" w:hAnsi="Setimo" w:cs="Setimo"/>
        </w:rPr>
        <w:t>for</w:t>
      </w:r>
      <w:r w:rsidR="00FB7C7E" w:rsidRPr="00032E44">
        <w:rPr>
          <w:rFonts w:ascii="Setimo" w:hAnsi="Setimo" w:cs="Setimo"/>
        </w:rPr>
        <w:t xml:space="preserve"> periods</w:t>
      </w:r>
      <w:r w:rsidRPr="00032E44">
        <w:rPr>
          <w:rFonts w:ascii="Setimo" w:hAnsi="Setimo" w:cs="Setimo"/>
        </w:rPr>
        <w:t xml:space="preserve"> as they can think of. </w:t>
      </w:r>
    </w:p>
    <w:p w14:paraId="78C67DB4" w14:textId="77777777" w:rsidR="00363943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 xml:space="preserve">Ask </w:t>
      </w:r>
      <w:r w:rsidR="001D7CC5" w:rsidRPr="00032E44">
        <w:rPr>
          <w:rFonts w:ascii="Setimo" w:hAnsi="Setimo" w:cs="Setimo"/>
        </w:rPr>
        <w:t>groups to feedback their words</w:t>
      </w:r>
      <w:r w:rsidRPr="00032E44">
        <w:rPr>
          <w:rFonts w:ascii="Setimo" w:hAnsi="Setimo" w:cs="Setimo"/>
        </w:rPr>
        <w:t xml:space="preserve"> and go through discussion questions. </w:t>
      </w:r>
    </w:p>
    <w:p w14:paraId="78C67DB5" w14:textId="77777777" w:rsidR="00363943" w:rsidRPr="00032E44" w:rsidRDefault="00363943" w:rsidP="00363943">
      <w:pPr>
        <w:rPr>
          <w:rFonts w:ascii="Setimo" w:hAnsi="Setimo" w:cs="Setimo"/>
        </w:rPr>
      </w:pPr>
    </w:p>
    <w:p w14:paraId="78C67DB6" w14:textId="77777777" w:rsidR="00E029FB" w:rsidRPr="00032E44" w:rsidRDefault="00E029FB" w:rsidP="00363943">
      <w:pPr>
        <w:rPr>
          <w:rFonts w:ascii="Setimo" w:hAnsi="Setimo" w:cs="Setimo"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 xml:space="preserve">Discussion questions: </w:t>
      </w:r>
    </w:p>
    <w:p w14:paraId="78C67DB7" w14:textId="77777777" w:rsidR="00FB7C7E" w:rsidRPr="00032E44" w:rsidRDefault="00FB7C7E" w:rsidP="00FB7C7E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 xml:space="preserve">Why do </w:t>
      </w:r>
      <w:r w:rsidR="00C91520" w:rsidRPr="00032E44">
        <w:rPr>
          <w:rFonts w:ascii="Setimo" w:hAnsi="Setimo" w:cs="Setimo"/>
        </w:rPr>
        <w:t xml:space="preserve">you think </w:t>
      </w:r>
      <w:r w:rsidRPr="00032E44">
        <w:rPr>
          <w:rFonts w:ascii="Setimo" w:hAnsi="Setimo" w:cs="Setimo"/>
        </w:rPr>
        <w:t>people use these words</w:t>
      </w:r>
      <w:r w:rsidR="00DF4C0E" w:rsidRPr="00032E44">
        <w:rPr>
          <w:rFonts w:ascii="Setimo" w:hAnsi="Setimo" w:cs="Setimo"/>
        </w:rPr>
        <w:t xml:space="preserve"> instead of period?</w:t>
      </w:r>
      <w:r w:rsidRPr="00032E44">
        <w:rPr>
          <w:rFonts w:ascii="Setimo" w:hAnsi="Setimo" w:cs="Setimo"/>
        </w:rPr>
        <w:t xml:space="preserve"> </w:t>
      </w:r>
    </w:p>
    <w:p w14:paraId="78C67DB8" w14:textId="77777777" w:rsidR="0081156D" w:rsidRPr="00032E44" w:rsidRDefault="00C91520" w:rsidP="0081156D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>Are there any you like or don’t like, why?</w:t>
      </w:r>
    </w:p>
    <w:p w14:paraId="78C67DB9" w14:textId="77777777" w:rsidR="0081156D" w:rsidRPr="00032E44" w:rsidRDefault="00C91520" w:rsidP="0081156D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>What effect do you think using these words/phrases can have?</w:t>
      </w:r>
    </w:p>
    <w:p w14:paraId="78C67DBA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BB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>Debrief/ key messages:</w:t>
      </w:r>
    </w:p>
    <w:p w14:paraId="78C67DBC" w14:textId="6CD56F27" w:rsidR="0018792D" w:rsidRPr="00032E44" w:rsidRDefault="00C91520" w:rsidP="0018792D">
      <w:pPr>
        <w:pStyle w:val="ListParagraph"/>
        <w:numPr>
          <w:ilvl w:val="0"/>
          <w:numId w:val="3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 xml:space="preserve">You can use what language you are comfortable </w:t>
      </w:r>
      <w:r w:rsidR="00B9098D" w:rsidRPr="00032E44">
        <w:rPr>
          <w:rFonts w:ascii="Setimo" w:hAnsi="Setimo" w:cs="Setimo"/>
        </w:rPr>
        <w:t>with,</w:t>
      </w:r>
      <w:r w:rsidRPr="00032E44">
        <w:rPr>
          <w:rFonts w:ascii="Setimo" w:hAnsi="Setimo" w:cs="Setimo"/>
        </w:rPr>
        <w:t xml:space="preserve"> but i</w:t>
      </w:r>
      <w:r w:rsidR="0018792D" w:rsidRPr="00032E44">
        <w:rPr>
          <w:rFonts w:ascii="Setimo" w:hAnsi="Setimo" w:cs="Setimo"/>
        </w:rPr>
        <w:t xml:space="preserve">t is important </w:t>
      </w:r>
      <w:r w:rsidR="00DF4C0E" w:rsidRPr="00032E44">
        <w:rPr>
          <w:rFonts w:ascii="Setimo" w:hAnsi="Setimo" w:cs="Setimo"/>
        </w:rPr>
        <w:t xml:space="preserve">that </w:t>
      </w:r>
      <w:r w:rsidR="0018792D" w:rsidRPr="00032E44">
        <w:rPr>
          <w:rFonts w:ascii="Setimo" w:hAnsi="Setimo" w:cs="Setimo"/>
        </w:rPr>
        <w:t>we a</w:t>
      </w:r>
      <w:r w:rsidRPr="00032E44">
        <w:rPr>
          <w:rFonts w:ascii="Setimo" w:hAnsi="Setimo" w:cs="Setimo"/>
        </w:rPr>
        <w:t>ll know the scientific language as well.</w:t>
      </w:r>
      <w:r w:rsidR="001D7CC5" w:rsidRPr="00032E44">
        <w:rPr>
          <w:rFonts w:ascii="Setimo" w:hAnsi="Setimo" w:cs="Setimo"/>
        </w:rPr>
        <w:t xml:space="preserve"> When</w:t>
      </w:r>
      <w:r w:rsidR="0018792D" w:rsidRPr="00032E44">
        <w:rPr>
          <w:rFonts w:ascii="Setimo" w:hAnsi="Setimo" w:cs="Setimo"/>
        </w:rPr>
        <w:t xml:space="preserve"> you seek medical help, if you use euphemisms or slang, the medical professional may not understand </w:t>
      </w:r>
      <w:r w:rsidR="00701683" w:rsidRPr="00032E44">
        <w:rPr>
          <w:rFonts w:ascii="Setimo" w:hAnsi="Setimo" w:cs="Setimo"/>
        </w:rPr>
        <w:t xml:space="preserve">or misunderstand your </w:t>
      </w:r>
      <w:r w:rsidR="001D7CC5" w:rsidRPr="00032E44">
        <w:rPr>
          <w:rFonts w:ascii="Setimo" w:hAnsi="Setimo" w:cs="Setimo"/>
        </w:rPr>
        <w:t>problem</w:t>
      </w:r>
      <w:r w:rsidR="00701683" w:rsidRPr="00032E44">
        <w:rPr>
          <w:rFonts w:ascii="Setimo" w:hAnsi="Setimo" w:cs="Setimo"/>
        </w:rPr>
        <w:t xml:space="preserve">. </w:t>
      </w:r>
    </w:p>
    <w:p w14:paraId="78C67DBD" w14:textId="77777777" w:rsidR="00E029FB" w:rsidRPr="00032E44" w:rsidRDefault="00C91520" w:rsidP="00E029FB">
      <w:pPr>
        <w:pStyle w:val="ListParagraph"/>
        <w:numPr>
          <w:ilvl w:val="0"/>
          <w:numId w:val="3"/>
        </w:numPr>
        <w:rPr>
          <w:rFonts w:ascii="Setimo" w:hAnsi="Setimo" w:cs="Setimo"/>
        </w:rPr>
      </w:pPr>
      <w:r w:rsidRPr="00032E44">
        <w:rPr>
          <w:rFonts w:ascii="Setimo" w:hAnsi="Setimo" w:cs="Setimo"/>
        </w:rPr>
        <w:t xml:space="preserve">Some </w:t>
      </w:r>
      <w:r w:rsidR="00E61618" w:rsidRPr="00032E44">
        <w:rPr>
          <w:rFonts w:ascii="Setimo" w:hAnsi="Setimo" w:cs="Setimo"/>
        </w:rPr>
        <w:t xml:space="preserve">people </w:t>
      </w:r>
      <w:r w:rsidRPr="00032E44">
        <w:rPr>
          <w:rFonts w:ascii="Setimo" w:hAnsi="Setimo" w:cs="Setimo"/>
        </w:rPr>
        <w:t xml:space="preserve">feel that using </w:t>
      </w:r>
      <w:r w:rsidR="0018792D" w:rsidRPr="00032E44">
        <w:rPr>
          <w:rFonts w:ascii="Setimo" w:hAnsi="Setimo" w:cs="Setimo"/>
        </w:rPr>
        <w:t>euphemisms for o</w:t>
      </w:r>
      <w:r w:rsidR="00E61618" w:rsidRPr="00032E44">
        <w:rPr>
          <w:rFonts w:ascii="Setimo" w:hAnsi="Setimo" w:cs="Setimo"/>
        </w:rPr>
        <w:t xml:space="preserve">ur bodies or periods </w:t>
      </w:r>
      <w:r w:rsidR="0018792D" w:rsidRPr="00032E44">
        <w:rPr>
          <w:rFonts w:ascii="Setimo" w:hAnsi="Setimo" w:cs="Setimo"/>
        </w:rPr>
        <w:t>can enforce the idea that we shouldn’t be talking about them.</w:t>
      </w:r>
    </w:p>
    <w:p w14:paraId="78C67DBE" w14:textId="2A4F1397" w:rsidR="00C91520" w:rsidRDefault="00C91520" w:rsidP="00C91520">
      <w:pPr>
        <w:pStyle w:val="ListParagraph"/>
        <w:rPr>
          <w:rFonts w:ascii="Setimo" w:hAnsi="Setimo" w:cs="Setimo"/>
          <w:sz w:val="24"/>
          <w:szCs w:val="24"/>
        </w:rPr>
      </w:pPr>
    </w:p>
    <w:p w14:paraId="36AF4E24" w14:textId="77777777" w:rsidR="00B9098D" w:rsidRPr="00032E44" w:rsidRDefault="00B9098D" w:rsidP="00C91520">
      <w:pPr>
        <w:pStyle w:val="ListParagraph"/>
        <w:rPr>
          <w:rFonts w:ascii="Setimo" w:hAnsi="Setimo" w:cs="Setimo"/>
          <w:sz w:val="24"/>
          <w:szCs w:val="24"/>
        </w:rPr>
      </w:pPr>
    </w:p>
    <w:p w14:paraId="78C67DBF" w14:textId="77777777" w:rsidR="00E029FB" w:rsidRPr="00032E44" w:rsidRDefault="00E029FB" w:rsidP="00E029FB">
      <w:pPr>
        <w:rPr>
          <w:rFonts w:ascii="Setimo" w:hAnsi="Setimo" w:cs="Setimo"/>
          <w:color w:val="AA7DCF"/>
          <w:sz w:val="24"/>
          <w:szCs w:val="24"/>
        </w:rPr>
      </w:pPr>
      <w:r w:rsidRPr="00032E44">
        <w:rPr>
          <w:rFonts w:ascii="Setimo" w:hAnsi="Setimo" w:cs="Setimo"/>
          <w:b/>
          <w:color w:val="AA7DCF"/>
          <w:sz w:val="24"/>
          <w:szCs w:val="24"/>
        </w:rPr>
        <w:t xml:space="preserve">Points to consider (for facilitator): </w:t>
      </w:r>
    </w:p>
    <w:p w14:paraId="78C67DC0" w14:textId="59B41D18" w:rsidR="00E029FB" w:rsidRPr="00032E44" w:rsidRDefault="00DF4C0E" w:rsidP="00E029FB">
      <w:pPr>
        <w:rPr>
          <w:rFonts w:ascii="Setimo" w:hAnsi="Setimo" w:cs="Setimo"/>
          <w:sz w:val="24"/>
          <w:szCs w:val="24"/>
        </w:rPr>
      </w:pPr>
      <w:r w:rsidRPr="00032E44">
        <w:rPr>
          <w:rFonts w:ascii="Setimo" w:hAnsi="Setimo" w:cs="Setimo"/>
        </w:rPr>
        <w:t xml:space="preserve">You may need to give an example word if the groups are slow to start. </w:t>
      </w:r>
      <w:r w:rsidRPr="00032E44">
        <w:rPr>
          <w:rFonts w:ascii="Setimo" w:hAnsi="Setimo" w:cs="Setimo"/>
        </w:rPr>
        <w:br/>
      </w:r>
      <w:r w:rsidRPr="00032E44">
        <w:rPr>
          <w:rFonts w:ascii="Setimo" w:hAnsi="Setimo" w:cs="Setimo"/>
        </w:rPr>
        <w:br/>
        <w:t xml:space="preserve">This activity is intended to warm the group up and for the young people to have fun with it. </w:t>
      </w:r>
    </w:p>
    <w:p w14:paraId="78C67DC1" w14:textId="77777777" w:rsidR="00E73049" w:rsidRPr="00032E44" w:rsidRDefault="00E73049" w:rsidP="00906655">
      <w:pPr>
        <w:rPr>
          <w:rFonts w:ascii="Setimo" w:hAnsi="Setimo" w:cs="Setimo"/>
        </w:rPr>
      </w:pPr>
    </w:p>
    <w:sectPr w:rsidR="00E73049" w:rsidRPr="00032E44" w:rsidSect="00792E5A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1FC7B" w14:textId="77777777" w:rsidR="00A90ED4" w:rsidRDefault="00A90ED4" w:rsidP="00483105">
      <w:pPr>
        <w:spacing w:after="0" w:line="240" w:lineRule="auto"/>
      </w:pPr>
      <w:r>
        <w:separator/>
      </w:r>
    </w:p>
  </w:endnote>
  <w:endnote w:type="continuationSeparator" w:id="0">
    <w:p w14:paraId="7D22B461" w14:textId="77777777" w:rsidR="00A90ED4" w:rsidRDefault="00A90ED4" w:rsidP="00483105">
      <w:pPr>
        <w:spacing w:after="0" w:line="240" w:lineRule="auto"/>
      </w:pPr>
      <w:r>
        <w:continuationSeparator/>
      </w:r>
    </w:p>
  </w:endnote>
  <w:endnote w:type="continuationNotice" w:id="1">
    <w:p w14:paraId="1553BB63" w14:textId="77777777" w:rsidR="00014CDA" w:rsidRDefault="00014C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-1530868158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8C67DC8" w14:textId="32F737AF" w:rsidR="00483105" w:rsidRPr="00E029FB" w:rsidRDefault="00614A04" w:rsidP="00E029FB">
            <w:pPr>
              <w:pStyle w:val="Footer"/>
              <w:ind w:firstLine="360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70" behindDoc="1" locked="0" layoutInCell="1" allowOverlap="1" wp14:anchorId="6D691316" wp14:editId="112B6F1D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-78740</wp:posOffset>
                  </wp:positionV>
                  <wp:extent cx="1099820" cy="560705"/>
                  <wp:effectExtent l="0" t="0" r="0" b="0"/>
                  <wp:wrapTight wrapText="bothSides">
                    <wp:wrapPolygon edited="0">
                      <wp:start x="6734" y="2202"/>
                      <wp:lineTo x="4115" y="4403"/>
                      <wp:lineTo x="1497" y="11008"/>
                      <wp:lineTo x="1871" y="15411"/>
                      <wp:lineTo x="2993" y="18347"/>
                      <wp:lineTo x="5986" y="18347"/>
                      <wp:lineTo x="7857" y="15411"/>
                      <wp:lineTo x="19829" y="12476"/>
                      <wp:lineTo x="19829" y="8072"/>
                      <wp:lineTo x="8979" y="2202"/>
                      <wp:lineTo x="6734" y="2202"/>
                    </wp:wrapPolygon>
                  </wp:wrapTight>
                  <wp:docPr id="6" name="Picture 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5E0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5" behindDoc="1" locked="0" layoutInCell="1" allowOverlap="1" wp14:anchorId="78C67DCC" wp14:editId="5D0DF666">
                      <wp:simplePos x="0" y="0"/>
                      <wp:positionH relativeFrom="margin">
                        <wp:posOffset>3409950</wp:posOffset>
                      </wp:positionH>
                      <wp:positionV relativeFrom="paragraph">
                        <wp:posOffset>-13335</wp:posOffset>
                      </wp:positionV>
                      <wp:extent cx="647700" cy="370840"/>
                      <wp:effectExtent l="0" t="0" r="0" b="0"/>
                      <wp:wrapNone/>
                      <wp:docPr id="11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370840"/>
                                <a:chOff x="6692" y="-254"/>
                                <a:chExt cx="2083" cy="1194"/>
                              </a:xfrm>
                            </wpg:grpSpPr>
                            <wps:wsp>
                              <wps:cNvPr id="1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9" y="-254"/>
                                  <a:ext cx="1362" cy="581"/>
                                </a:xfrm>
                                <a:custGeom>
                                  <a:avLst/>
                                  <a:gdLst>
                                    <a:gd name="T0" fmla="+- 0 7809 7309"/>
                                    <a:gd name="T1" fmla="*/ T0 w 1362"/>
                                    <a:gd name="T2" fmla="+- 0 -131 -254"/>
                                    <a:gd name="T3" fmla="*/ -131 h 581"/>
                                    <a:gd name="T4" fmla="+- 0 7716 7309"/>
                                    <a:gd name="T5" fmla="*/ T4 w 1362"/>
                                    <a:gd name="T6" fmla="+- 0 -196 -254"/>
                                    <a:gd name="T7" fmla="*/ -196 h 581"/>
                                    <a:gd name="T8" fmla="+- 0 7588 7309"/>
                                    <a:gd name="T9" fmla="*/ T8 w 1362"/>
                                    <a:gd name="T10" fmla="+- 0 -248 -254"/>
                                    <a:gd name="T11" fmla="*/ -248 h 581"/>
                                    <a:gd name="T12" fmla="+- 0 7441 7309"/>
                                    <a:gd name="T13" fmla="*/ T12 w 1362"/>
                                    <a:gd name="T14" fmla="+- 0 -241 -254"/>
                                    <a:gd name="T15" fmla="*/ -241 h 581"/>
                                    <a:gd name="T16" fmla="+- 0 7351 7309"/>
                                    <a:gd name="T17" fmla="*/ T16 w 1362"/>
                                    <a:gd name="T18" fmla="+- 0 -182 -254"/>
                                    <a:gd name="T19" fmla="*/ -182 h 581"/>
                                    <a:gd name="T20" fmla="+- 0 7314 7309"/>
                                    <a:gd name="T21" fmla="*/ T20 w 1362"/>
                                    <a:gd name="T22" fmla="+- 0 -109 -254"/>
                                    <a:gd name="T23" fmla="*/ -109 h 581"/>
                                    <a:gd name="T24" fmla="+- 0 7314 7309"/>
                                    <a:gd name="T25" fmla="*/ T24 w 1362"/>
                                    <a:gd name="T26" fmla="+- 0 -20 -254"/>
                                    <a:gd name="T27" fmla="*/ -20 h 581"/>
                                    <a:gd name="T28" fmla="+- 0 7353 7309"/>
                                    <a:gd name="T29" fmla="*/ T28 w 1362"/>
                                    <a:gd name="T30" fmla="+- 0 63 -254"/>
                                    <a:gd name="T31" fmla="*/ 63 h 581"/>
                                    <a:gd name="T32" fmla="+- 0 7392 7309"/>
                                    <a:gd name="T33" fmla="*/ T32 w 1362"/>
                                    <a:gd name="T34" fmla="+- 0 103 -254"/>
                                    <a:gd name="T35" fmla="*/ 103 h 581"/>
                                    <a:gd name="T36" fmla="+- 0 7401 7309"/>
                                    <a:gd name="T37" fmla="*/ T36 w 1362"/>
                                    <a:gd name="T38" fmla="+- 0 99 -254"/>
                                    <a:gd name="T39" fmla="*/ 99 h 581"/>
                                    <a:gd name="T40" fmla="+- 0 7395 7309"/>
                                    <a:gd name="T41" fmla="*/ T40 w 1362"/>
                                    <a:gd name="T42" fmla="+- 0 91 -254"/>
                                    <a:gd name="T43" fmla="*/ 91 h 581"/>
                                    <a:gd name="T44" fmla="+- 0 7353 7309"/>
                                    <a:gd name="T45" fmla="*/ T44 w 1362"/>
                                    <a:gd name="T46" fmla="+- 0 29 -254"/>
                                    <a:gd name="T47" fmla="*/ 29 h 581"/>
                                    <a:gd name="T48" fmla="+- 0 7339 7309"/>
                                    <a:gd name="T49" fmla="*/ T48 w 1362"/>
                                    <a:gd name="T50" fmla="+- 0 -41 -254"/>
                                    <a:gd name="T51" fmla="*/ -41 h 581"/>
                                    <a:gd name="T52" fmla="+- 0 7355 7309"/>
                                    <a:gd name="T53" fmla="*/ T52 w 1362"/>
                                    <a:gd name="T54" fmla="+- 0 -109 -254"/>
                                    <a:gd name="T55" fmla="*/ -109 h 581"/>
                                    <a:gd name="T56" fmla="+- 0 7404 7309"/>
                                    <a:gd name="T57" fmla="*/ T56 w 1362"/>
                                    <a:gd name="T58" fmla="+- 0 -159 -254"/>
                                    <a:gd name="T59" fmla="*/ -159 h 581"/>
                                    <a:gd name="T60" fmla="+- 0 7499 7309"/>
                                    <a:gd name="T61" fmla="*/ T60 w 1362"/>
                                    <a:gd name="T62" fmla="+- 0 -186 -254"/>
                                    <a:gd name="T63" fmla="*/ -186 h 581"/>
                                    <a:gd name="T64" fmla="+- 0 7630 7309"/>
                                    <a:gd name="T65" fmla="*/ T64 w 1362"/>
                                    <a:gd name="T66" fmla="+- 0 -161 -254"/>
                                    <a:gd name="T67" fmla="*/ -161 h 581"/>
                                    <a:gd name="T68" fmla="+- 0 7705 7309"/>
                                    <a:gd name="T69" fmla="*/ T68 w 1362"/>
                                    <a:gd name="T70" fmla="+- 0 -121 -254"/>
                                    <a:gd name="T71" fmla="*/ -121 h 581"/>
                                    <a:gd name="T72" fmla="+- 0 7787 7309"/>
                                    <a:gd name="T73" fmla="*/ T72 w 1362"/>
                                    <a:gd name="T74" fmla="+- 0 -61 -254"/>
                                    <a:gd name="T75" fmla="*/ -61 h 581"/>
                                    <a:gd name="T76" fmla="+- 0 7854 7309"/>
                                    <a:gd name="T77" fmla="*/ T76 w 1362"/>
                                    <a:gd name="T78" fmla="+- 0 -92 -254"/>
                                    <a:gd name="T79" fmla="*/ -92 h 581"/>
                                    <a:gd name="T80" fmla="+- 0 8669 7309"/>
                                    <a:gd name="T81" fmla="*/ T80 w 1362"/>
                                    <a:gd name="T82" fmla="+- 0 298 -254"/>
                                    <a:gd name="T83" fmla="*/ 298 h 581"/>
                                    <a:gd name="T84" fmla="+- 0 8665 7309"/>
                                    <a:gd name="T85" fmla="*/ T84 w 1362"/>
                                    <a:gd name="T86" fmla="+- 0 293 -254"/>
                                    <a:gd name="T87" fmla="*/ 293 h 581"/>
                                    <a:gd name="T88" fmla="+- 0 8634 7309"/>
                                    <a:gd name="T89" fmla="*/ T88 w 1362"/>
                                    <a:gd name="T90" fmla="+- 0 302 -254"/>
                                    <a:gd name="T91" fmla="*/ 302 h 581"/>
                                    <a:gd name="T92" fmla="+- 0 8581 7309"/>
                                    <a:gd name="T93" fmla="*/ T92 w 1362"/>
                                    <a:gd name="T94" fmla="+- 0 310 -254"/>
                                    <a:gd name="T95" fmla="*/ 310 h 581"/>
                                    <a:gd name="T96" fmla="+- 0 8493 7309"/>
                                    <a:gd name="T97" fmla="*/ T96 w 1362"/>
                                    <a:gd name="T98" fmla="+- 0 308 -254"/>
                                    <a:gd name="T99" fmla="*/ 308 h 581"/>
                                    <a:gd name="T100" fmla="+- 0 8355 7309"/>
                                    <a:gd name="T101" fmla="*/ T100 w 1362"/>
                                    <a:gd name="T102" fmla="+- 0 275 -254"/>
                                    <a:gd name="T103" fmla="*/ 275 h 581"/>
                                    <a:gd name="T104" fmla="+- 0 8193 7309"/>
                                    <a:gd name="T105" fmla="*/ T104 w 1362"/>
                                    <a:gd name="T106" fmla="+- 0 195 -254"/>
                                    <a:gd name="T107" fmla="*/ 195 h 581"/>
                                    <a:gd name="T108" fmla="+- 0 8059 7309"/>
                                    <a:gd name="T109" fmla="*/ T108 w 1362"/>
                                    <a:gd name="T110" fmla="+- 0 95 -254"/>
                                    <a:gd name="T111" fmla="*/ 95 h 581"/>
                                    <a:gd name="T112" fmla="+- 0 7969 7309"/>
                                    <a:gd name="T113" fmla="*/ T112 w 1362"/>
                                    <a:gd name="T114" fmla="+- 0 14 -254"/>
                                    <a:gd name="T115" fmla="*/ 14 h 581"/>
                                    <a:gd name="T116" fmla="+- 0 7864 7309"/>
                                    <a:gd name="T117" fmla="*/ T116 w 1362"/>
                                    <a:gd name="T118" fmla="+- 0 1 -254"/>
                                    <a:gd name="T119" fmla="*/ 1 h 581"/>
                                    <a:gd name="T120" fmla="+- 0 7957 7309"/>
                                    <a:gd name="T121" fmla="*/ T120 w 1362"/>
                                    <a:gd name="T122" fmla="+- 0 76 -254"/>
                                    <a:gd name="T123" fmla="*/ 76 h 581"/>
                                    <a:gd name="T124" fmla="+- 0 8067 7309"/>
                                    <a:gd name="T125" fmla="*/ T124 w 1362"/>
                                    <a:gd name="T126" fmla="+- 0 157 -254"/>
                                    <a:gd name="T127" fmla="*/ 157 h 581"/>
                                    <a:gd name="T128" fmla="+- 0 8243 7309"/>
                                    <a:gd name="T129" fmla="*/ T128 w 1362"/>
                                    <a:gd name="T130" fmla="+- 0 260 -254"/>
                                    <a:gd name="T131" fmla="*/ 260 h 581"/>
                                    <a:gd name="T132" fmla="+- 0 8398 7309"/>
                                    <a:gd name="T133" fmla="*/ T132 w 1362"/>
                                    <a:gd name="T134" fmla="+- 0 312 -254"/>
                                    <a:gd name="T135" fmla="*/ 312 h 581"/>
                                    <a:gd name="T136" fmla="+- 0 8529 7309"/>
                                    <a:gd name="T137" fmla="*/ T136 w 1362"/>
                                    <a:gd name="T138" fmla="+- 0 326 -254"/>
                                    <a:gd name="T139" fmla="*/ 326 h 581"/>
                                    <a:gd name="T140" fmla="+- 0 8602 7309"/>
                                    <a:gd name="T141" fmla="*/ T140 w 1362"/>
                                    <a:gd name="T142" fmla="+- 0 322 -254"/>
                                    <a:gd name="T143" fmla="*/ 322 h 581"/>
                                    <a:gd name="T144" fmla="+- 0 8659 7309"/>
                                    <a:gd name="T145" fmla="*/ T144 w 1362"/>
                                    <a:gd name="T146" fmla="+- 0 309 -254"/>
                                    <a:gd name="T147" fmla="*/ 309 h 581"/>
                                    <a:gd name="T148" fmla="+- 0 8670 7309"/>
                                    <a:gd name="T149" fmla="*/ T148 w 1362"/>
                                    <a:gd name="T150" fmla="+- 0 301 -254"/>
                                    <a:gd name="T151" fmla="*/ 301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362" h="581">
                                      <a:moveTo>
                                        <a:pt x="545" y="162"/>
                                      </a:moveTo>
                                      <a:lnTo>
                                        <a:pt x="500" y="123"/>
                                      </a:lnTo>
                                      <a:lnTo>
                                        <a:pt x="454" y="8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234"/>
                                      </a:lnTo>
                                      <a:lnTo>
                                        <a:pt x="20" y="27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76" y="351"/>
                                      </a:lnTo>
                                      <a:lnTo>
                                        <a:pt x="83" y="357"/>
                                      </a:lnTo>
                                      <a:lnTo>
                                        <a:pt x="88" y="357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86" y="345"/>
                                      </a:lnTo>
                                      <a:lnTo>
                                        <a:pt x="62" y="314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34" y="249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321" y="93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96" y="133"/>
                                      </a:lnTo>
                                      <a:lnTo>
                                        <a:pt x="436" y="161"/>
                                      </a:lnTo>
                                      <a:lnTo>
                                        <a:pt x="478" y="193"/>
                                      </a:lnTo>
                                      <a:lnTo>
                                        <a:pt x="530" y="169"/>
                                      </a:lnTo>
                                      <a:lnTo>
                                        <a:pt x="545" y="162"/>
                                      </a:lnTo>
                                      <a:close/>
                                      <a:moveTo>
                                        <a:pt x="1361" y="555"/>
                                      </a:moveTo>
                                      <a:lnTo>
                                        <a:pt x="1360" y="552"/>
                                      </a:lnTo>
                                      <a:lnTo>
                                        <a:pt x="1359" y="549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46" y="550"/>
                                      </a:lnTo>
                                      <a:lnTo>
                                        <a:pt x="1325" y="556"/>
                                      </a:lnTo>
                                      <a:lnTo>
                                        <a:pt x="1300" y="561"/>
                                      </a:lnTo>
                                      <a:lnTo>
                                        <a:pt x="1272" y="564"/>
                                      </a:lnTo>
                                      <a:lnTo>
                                        <a:pt x="1241" y="565"/>
                                      </a:lnTo>
                                      <a:lnTo>
                                        <a:pt x="1184" y="562"/>
                                      </a:lnTo>
                                      <a:lnTo>
                                        <a:pt x="1119" y="550"/>
                                      </a:lnTo>
                                      <a:lnTo>
                                        <a:pt x="1046" y="529"/>
                                      </a:lnTo>
                                      <a:lnTo>
                                        <a:pt x="968" y="496"/>
                                      </a:lnTo>
                                      <a:lnTo>
                                        <a:pt x="884" y="449"/>
                                      </a:lnTo>
                                      <a:lnTo>
                                        <a:pt x="796" y="387"/>
                                      </a:lnTo>
                                      <a:lnTo>
                                        <a:pt x="750" y="349"/>
                                      </a:lnTo>
                                      <a:lnTo>
                                        <a:pt x="705" y="309"/>
                                      </a:lnTo>
                                      <a:lnTo>
                                        <a:pt x="660" y="268"/>
                                      </a:lnTo>
                                      <a:lnTo>
                                        <a:pt x="617" y="227"/>
                                      </a:lnTo>
                                      <a:lnTo>
                                        <a:pt x="555" y="255"/>
                                      </a:lnTo>
                                      <a:lnTo>
                                        <a:pt x="600" y="291"/>
                                      </a:lnTo>
                                      <a:lnTo>
                                        <a:pt x="648" y="330"/>
                                      </a:lnTo>
                                      <a:lnTo>
                                        <a:pt x="700" y="370"/>
                                      </a:lnTo>
                                      <a:lnTo>
                                        <a:pt x="758" y="411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934" y="514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89" y="566"/>
                                      </a:lnTo>
                                      <a:lnTo>
                                        <a:pt x="1157" y="577"/>
                                      </a:lnTo>
                                      <a:lnTo>
                                        <a:pt x="1220" y="580"/>
                                      </a:lnTo>
                                      <a:lnTo>
                                        <a:pt x="1259" y="579"/>
                                      </a:lnTo>
                                      <a:lnTo>
                                        <a:pt x="1293" y="576"/>
                                      </a:lnTo>
                                      <a:lnTo>
                                        <a:pt x="1324" y="570"/>
                                      </a:lnTo>
                                      <a:lnTo>
                                        <a:pt x="1350" y="563"/>
                                      </a:lnTo>
                                      <a:lnTo>
                                        <a:pt x="1360" y="559"/>
                                      </a:lnTo>
                                      <a:lnTo>
                                        <a:pt x="136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-153"/>
                                  <a:ext cx="2083" cy="1093"/>
                                </a:xfrm>
                                <a:custGeom>
                                  <a:avLst/>
                                  <a:gdLst>
                                    <a:gd name="T0" fmla="+- 0 6830 6692"/>
                                    <a:gd name="T1" fmla="*/ T0 w 2083"/>
                                    <a:gd name="T2" fmla="+- 0 891 -153"/>
                                    <a:gd name="T3" fmla="*/ 891 h 1093"/>
                                    <a:gd name="T4" fmla="+- 0 6765 6692"/>
                                    <a:gd name="T5" fmla="*/ T4 w 2083"/>
                                    <a:gd name="T6" fmla="+- 0 333 -153"/>
                                    <a:gd name="T7" fmla="*/ 333 h 1093"/>
                                    <a:gd name="T8" fmla="+- 0 6708 6692"/>
                                    <a:gd name="T9" fmla="*/ T8 w 2083"/>
                                    <a:gd name="T10" fmla="+- 0 892 -153"/>
                                    <a:gd name="T11" fmla="*/ 892 h 1093"/>
                                    <a:gd name="T12" fmla="+- 0 6909 6692"/>
                                    <a:gd name="T13" fmla="*/ T12 w 2083"/>
                                    <a:gd name="T14" fmla="+- 0 873 -153"/>
                                    <a:gd name="T15" fmla="*/ 873 h 1093"/>
                                    <a:gd name="T16" fmla="+- 0 6947 6692"/>
                                    <a:gd name="T17" fmla="*/ T16 w 2083"/>
                                    <a:gd name="T18" fmla="+- 0 509 -153"/>
                                    <a:gd name="T19" fmla="*/ 509 h 1093"/>
                                    <a:gd name="T20" fmla="+- 0 7010 6692"/>
                                    <a:gd name="T21" fmla="*/ T20 w 2083"/>
                                    <a:gd name="T22" fmla="+- 0 933 -153"/>
                                    <a:gd name="T23" fmla="*/ 933 h 1093"/>
                                    <a:gd name="T24" fmla="+- 0 6956 6692"/>
                                    <a:gd name="T25" fmla="*/ T24 w 2083"/>
                                    <a:gd name="T26" fmla="+- 0 384 -153"/>
                                    <a:gd name="T27" fmla="*/ 384 h 1093"/>
                                    <a:gd name="T28" fmla="+- 0 7021 6692"/>
                                    <a:gd name="T29" fmla="*/ T28 w 2083"/>
                                    <a:gd name="T30" fmla="+- 0 419 -153"/>
                                    <a:gd name="T31" fmla="*/ 419 h 1093"/>
                                    <a:gd name="T32" fmla="+- 0 7272 6692"/>
                                    <a:gd name="T33" fmla="*/ T32 w 2083"/>
                                    <a:gd name="T34" fmla="+- 0 889 -153"/>
                                    <a:gd name="T35" fmla="*/ 889 h 1093"/>
                                    <a:gd name="T36" fmla="+- 0 7189 6692"/>
                                    <a:gd name="T37" fmla="*/ T36 w 2083"/>
                                    <a:gd name="T38" fmla="+- 0 811 -153"/>
                                    <a:gd name="T39" fmla="*/ 811 h 1093"/>
                                    <a:gd name="T40" fmla="+- 0 7124 6692"/>
                                    <a:gd name="T41" fmla="*/ T40 w 2083"/>
                                    <a:gd name="T42" fmla="+- 0 871 -153"/>
                                    <a:gd name="T43" fmla="*/ 871 h 1093"/>
                                    <a:gd name="T44" fmla="+- 0 7319 6692"/>
                                    <a:gd name="T45" fmla="*/ T44 w 2083"/>
                                    <a:gd name="T46" fmla="+- 0 901 -153"/>
                                    <a:gd name="T47" fmla="*/ 901 h 1093"/>
                                    <a:gd name="T48" fmla="+- 0 7274 6692"/>
                                    <a:gd name="T49" fmla="*/ T48 w 2083"/>
                                    <a:gd name="T50" fmla="+- 0 686 -153"/>
                                    <a:gd name="T51" fmla="*/ 686 h 1093"/>
                                    <a:gd name="T52" fmla="+- 0 7340 6692"/>
                                    <a:gd name="T53" fmla="*/ T52 w 2083"/>
                                    <a:gd name="T54" fmla="+- 0 723 -153"/>
                                    <a:gd name="T55" fmla="*/ 723 h 1093"/>
                                    <a:gd name="T56" fmla="+- 0 7678 6692"/>
                                    <a:gd name="T57" fmla="*/ T56 w 2083"/>
                                    <a:gd name="T58" fmla="+- 0 862 -153"/>
                                    <a:gd name="T59" fmla="*/ 862 h 1093"/>
                                    <a:gd name="T60" fmla="+- 0 7560 6692"/>
                                    <a:gd name="T61" fmla="*/ T60 w 2083"/>
                                    <a:gd name="T62" fmla="+- 0 872 -153"/>
                                    <a:gd name="T63" fmla="*/ 872 h 1093"/>
                                    <a:gd name="T64" fmla="+- 0 7474 6692"/>
                                    <a:gd name="T65" fmla="*/ T64 w 2083"/>
                                    <a:gd name="T66" fmla="+- 0 347 -153"/>
                                    <a:gd name="T67" fmla="*/ 347 h 1093"/>
                                    <a:gd name="T68" fmla="+- 0 7559 6692"/>
                                    <a:gd name="T69" fmla="*/ T68 w 2083"/>
                                    <a:gd name="T70" fmla="+- 0 938 -153"/>
                                    <a:gd name="T71" fmla="*/ 938 h 1093"/>
                                    <a:gd name="T72" fmla="+- 0 8006 6692"/>
                                    <a:gd name="T73" fmla="*/ T72 w 2083"/>
                                    <a:gd name="T74" fmla="+- 0 528 -153"/>
                                    <a:gd name="T75" fmla="*/ 528 h 1093"/>
                                    <a:gd name="T76" fmla="+- 0 7736 6692"/>
                                    <a:gd name="T77" fmla="*/ T76 w 2083"/>
                                    <a:gd name="T78" fmla="+- 0 862 -153"/>
                                    <a:gd name="T79" fmla="*/ 862 h 1093"/>
                                    <a:gd name="T80" fmla="+- 0 8040 6692"/>
                                    <a:gd name="T81" fmla="*/ T80 w 2083"/>
                                    <a:gd name="T82" fmla="+- 0 852 -153"/>
                                    <a:gd name="T83" fmla="*/ 852 h 1093"/>
                                    <a:gd name="T84" fmla="+- 0 7813 6692"/>
                                    <a:gd name="T85" fmla="*/ T84 w 2083"/>
                                    <a:gd name="T86" fmla="+- 0 848 -153"/>
                                    <a:gd name="T87" fmla="*/ 848 h 1093"/>
                                    <a:gd name="T88" fmla="+- 0 7975 6692"/>
                                    <a:gd name="T89" fmla="*/ T88 w 2083"/>
                                    <a:gd name="T90" fmla="+- 0 587 -153"/>
                                    <a:gd name="T91" fmla="*/ 587 h 1093"/>
                                    <a:gd name="T92" fmla="+- 0 7790 6692"/>
                                    <a:gd name="T93" fmla="*/ T92 w 2083"/>
                                    <a:gd name="T94" fmla="+- 0 723 -153"/>
                                    <a:gd name="T95" fmla="*/ 723 h 1093"/>
                                    <a:gd name="T96" fmla="+- 0 8044 6692"/>
                                    <a:gd name="T97" fmla="*/ T96 w 2083"/>
                                    <a:gd name="T98" fmla="+- 0 621 -153"/>
                                    <a:gd name="T99" fmla="*/ 621 h 1093"/>
                                    <a:gd name="T100" fmla="+- 0 7924 6692"/>
                                    <a:gd name="T101" fmla="*/ T100 w 2083"/>
                                    <a:gd name="T102" fmla="+- 0 -121 -153"/>
                                    <a:gd name="T103" fmla="*/ -121 h 1093"/>
                                    <a:gd name="T104" fmla="+- 0 7250 6692"/>
                                    <a:gd name="T105" fmla="*/ T104 w 2083"/>
                                    <a:gd name="T106" fmla="+- 0 173 -153"/>
                                    <a:gd name="T107" fmla="*/ 173 h 1093"/>
                                    <a:gd name="T108" fmla="+- 0 6718 6692"/>
                                    <a:gd name="T109" fmla="*/ T108 w 2083"/>
                                    <a:gd name="T110" fmla="+- 0 113 -153"/>
                                    <a:gd name="T111" fmla="*/ 113 h 1093"/>
                                    <a:gd name="T112" fmla="+- 0 6709 6692"/>
                                    <a:gd name="T113" fmla="*/ T112 w 2083"/>
                                    <a:gd name="T114" fmla="+- 0 78 -153"/>
                                    <a:gd name="T115" fmla="*/ 78 h 1093"/>
                                    <a:gd name="T116" fmla="+- 0 7149 6692"/>
                                    <a:gd name="T117" fmla="*/ T116 w 2083"/>
                                    <a:gd name="T118" fmla="+- 0 250 -153"/>
                                    <a:gd name="T119" fmla="*/ 250 h 1093"/>
                                    <a:gd name="T120" fmla="+- 0 7836 6692"/>
                                    <a:gd name="T121" fmla="*/ T120 w 2083"/>
                                    <a:gd name="T122" fmla="+- 0 250 -153"/>
                                    <a:gd name="T123" fmla="*/ 250 h 1093"/>
                                    <a:gd name="T124" fmla="+- 0 7985 6692"/>
                                    <a:gd name="T125" fmla="*/ T124 w 2083"/>
                                    <a:gd name="T126" fmla="+- 0 187 -153"/>
                                    <a:gd name="T127" fmla="*/ 187 h 1093"/>
                                    <a:gd name="T128" fmla="+- 0 7603 6692"/>
                                    <a:gd name="T129" fmla="*/ T128 w 2083"/>
                                    <a:gd name="T130" fmla="+- 0 110 -153"/>
                                    <a:gd name="T131" fmla="*/ 110 h 1093"/>
                                    <a:gd name="T132" fmla="+- 0 8193 6692"/>
                                    <a:gd name="T133" fmla="*/ T132 w 2083"/>
                                    <a:gd name="T134" fmla="+- 0 -72 -153"/>
                                    <a:gd name="T135" fmla="*/ -72 h 1093"/>
                                    <a:gd name="T136" fmla="+- 0 8231 6692"/>
                                    <a:gd name="T137" fmla="*/ T136 w 2083"/>
                                    <a:gd name="T138" fmla="+- 0 -20 -153"/>
                                    <a:gd name="T139" fmla="*/ -20 h 1093"/>
                                    <a:gd name="T140" fmla="+- 0 8284 6692"/>
                                    <a:gd name="T141" fmla="*/ T140 w 2083"/>
                                    <a:gd name="T142" fmla="+- 0 889 -153"/>
                                    <a:gd name="T143" fmla="*/ 889 h 1093"/>
                                    <a:gd name="T144" fmla="+- 0 8202 6692"/>
                                    <a:gd name="T145" fmla="*/ T144 w 2083"/>
                                    <a:gd name="T146" fmla="+- 0 811 -153"/>
                                    <a:gd name="T147" fmla="*/ 811 h 1093"/>
                                    <a:gd name="T148" fmla="+- 0 8273 6692"/>
                                    <a:gd name="T149" fmla="*/ T148 w 2083"/>
                                    <a:gd name="T150" fmla="+- 0 479 -153"/>
                                    <a:gd name="T151" fmla="*/ 479 h 1093"/>
                                    <a:gd name="T152" fmla="+- 0 8130 6692"/>
                                    <a:gd name="T153" fmla="*/ T152 w 2083"/>
                                    <a:gd name="T154" fmla="+- 0 352 -153"/>
                                    <a:gd name="T155" fmla="*/ 352 h 1093"/>
                                    <a:gd name="T156" fmla="+- 0 8090 6692"/>
                                    <a:gd name="T157" fmla="*/ T156 w 2083"/>
                                    <a:gd name="T158" fmla="+- 0 545 -153"/>
                                    <a:gd name="T159" fmla="*/ 545 h 1093"/>
                                    <a:gd name="T160" fmla="+- 0 8177 6692"/>
                                    <a:gd name="T161" fmla="*/ T160 w 2083"/>
                                    <a:gd name="T162" fmla="+- 0 922 -153"/>
                                    <a:gd name="T163" fmla="*/ 922 h 1093"/>
                                    <a:gd name="T164" fmla="+- 0 8679 6692"/>
                                    <a:gd name="T165" fmla="*/ T164 w 2083"/>
                                    <a:gd name="T166" fmla="+- 0 809 -153"/>
                                    <a:gd name="T167" fmla="*/ 809 h 1093"/>
                                    <a:gd name="T168" fmla="+- 0 8520 6692"/>
                                    <a:gd name="T169" fmla="*/ T168 w 2083"/>
                                    <a:gd name="T170" fmla="+- 0 663 -153"/>
                                    <a:gd name="T171" fmla="*/ 663 h 1093"/>
                                    <a:gd name="T172" fmla="+- 0 8498 6692"/>
                                    <a:gd name="T173" fmla="*/ T172 w 2083"/>
                                    <a:gd name="T174" fmla="+- 0 545 -153"/>
                                    <a:gd name="T175" fmla="*/ 545 h 1093"/>
                                    <a:gd name="T176" fmla="+- 0 8658 6692"/>
                                    <a:gd name="T177" fmla="*/ T176 w 2083"/>
                                    <a:gd name="T178" fmla="+- 0 569 -153"/>
                                    <a:gd name="T179" fmla="*/ 569 h 1093"/>
                                    <a:gd name="T180" fmla="+- 0 8420 6692"/>
                                    <a:gd name="T181" fmla="*/ T180 w 2083"/>
                                    <a:gd name="T182" fmla="+- 0 521 -153"/>
                                    <a:gd name="T183" fmla="*/ 521 h 1093"/>
                                    <a:gd name="T184" fmla="+- 0 8419 6692"/>
                                    <a:gd name="T185" fmla="*/ T184 w 2083"/>
                                    <a:gd name="T186" fmla="+- 0 692 -153"/>
                                    <a:gd name="T187" fmla="*/ 692 h 1093"/>
                                    <a:gd name="T188" fmla="+- 0 8598 6692"/>
                                    <a:gd name="T189" fmla="*/ T188 w 2083"/>
                                    <a:gd name="T190" fmla="+- 0 790 -153"/>
                                    <a:gd name="T191" fmla="*/ 790 h 1093"/>
                                    <a:gd name="T192" fmla="+- 0 8414 6692"/>
                                    <a:gd name="T193" fmla="*/ T192 w 2083"/>
                                    <a:gd name="T194" fmla="+- 0 863 -153"/>
                                    <a:gd name="T195" fmla="*/ 863 h 1093"/>
                                    <a:gd name="T196" fmla="+- 0 8396 6692"/>
                                    <a:gd name="T197" fmla="*/ T196 w 2083"/>
                                    <a:gd name="T198" fmla="+- 0 897 -153"/>
                                    <a:gd name="T199" fmla="*/ 897 h 1093"/>
                                    <a:gd name="T200" fmla="+- 0 8679 6692"/>
                                    <a:gd name="T201" fmla="*/ T200 w 2083"/>
                                    <a:gd name="T202" fmla="+- 0 809 -153"/>
                                    <a:gd name="T203" fmla="*/ 809 h 1093"/>
                                    <a:gd name="T204" fmla="+- 0 8747 6692"/>
                                    <a:gd name="T205" fmla="*/ T204 w 2083"/>
                                    <a:gd name="T206" fmla="+- 0 902 -153"/>
                                    <a:gd name="T207" fmla="*/ 902 h 1093"/>
                                    <a:gd name="T208" fmla="+- 0 8743 6692"/>
                                    <a:gd name="T209" fmla="*/ T208 w 2083"/>
                                    <a:gd name="T210" fmla="+- 0 874 -153"/>
                                    <a:gd name="T211" fmla="*/ 874 h 1093"/>
                                    <a:gd name="T212" fmla="+- 0 8743 6692"/>
                                    <a:gd name="T213" fmla="*/ T212 w 2083"/>
                                    <a:gd name="T214" fmla="+- 0 891 -153"/>
                                    <a:gd name="T215" fmla="*/ 891 h 1093"/>
                                    <a:gd name="T216" fmla="+- 0 8737 6692"/>
                                    <a:gd name="T217" fmla="*/ T216 w 2083"/>
                                    <a:gd name="T218" fmla="+- 0 899 -153"/>
                                    <a:gd name="T219" fmla="*/ 899 h 1093"/>
                                    <a:gd name="T220" fmla="+- 0 8774 6692"/>
                                    <a:gd name="T221" fmla="*/ T220 w 2083"/>
                                    <a:gd name="T222" fmla="+- 0 892 -153"/>
                                    <a:gd name="T223" fmla="*/ 892 h 1093"/>
                                    <a:gd name="T224" fmla="+- 0 8717 6692"/>
                                    <a:gd name="T225" fmla="*/ T224 w 2083"/>
                                    <a:gd name="T226" fmla="+- 0 913 -153"/>
                                    <a:gd name="T227" fmla="*/ 913 h 1093"/>
                                    <a:gd name="T228" fmla="+- 0 8764 6692"/>
                                    <a:gd name="T229" fmla="*/ T228 w 2083"/>
                                    <a:gd name="T230" fmla="+- 0 881 -153"/>
                                    <a:gd name="T231" fmla="*/ 881 h 1093"/>
                                    <a:gd name="T232" fmla="+- 0 8711 6692"/>
                                    <a:gd name="T233" fmla="*/ T232 w 2083"/>
                                    <a:gd name="T234" fmla="+- 0 866 -153"/>
                                    <a:gd name="T235" fmla="*/ 866 h 1093"/>
                                    <a:gd name="T236" fmla="+- 0 8763 6692"/>
                                    <a:gd name="T237" fmla="*/ T236 w 2083"/>
                                    <a:gd name="T238" fmla="+- 0 918 -153"/>
                                    <a:gd name="T239" fmla="*/ 918 h 10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083" h="1093">
                                      <a:moveTo>
                                        <a:pt x="218" y="1021"/>
                                      </a:moveTo>
                                      <a:lnTo>
                                        <a:pt x="217" y="1016"/>
                                      </a:lnTo>
                                      <a:lnTo>
                                        <a:pt x="211" y="1013"/>
                                      </a:lnTo>
                                      <a:lnTo>
                                        <a:pt x="208" y="1015"/>
                                      </a:lnTo>
                                      <a:lnTo>
                                        <a:pt x="201" y="1021"/>
                                      </a:lnTo>
                                      <a:lnTo>
                                        <a:pt x="187" y="1030"/>
                                      </a:lnTo>
                                      <a:lnTo>
                                        <a:pt x="171" y="1037"/>
                                      </a:lnTo>
                                      <a:lnTo>
                                        <a:pt x="155" y="1042"/>
                                      </a:lnTo>
                                      <a:lnTo>
                                        <a:pt x="138" y="1044"/>
                                      </a:lnTo>
                                      <a:lnTo>
                                        <a:pt x="124" y="1042"/>
                                      </a:lnTo>
                                      <a:lnTo>
                                        <a:pt x="111" y="1039"/>
                                      </a:lnTo>
                                      <a:lnTo>
                                        <a:pt x="99" y="1033"/>
                                      </a:lnTo>
                                      <a:lnTo>
                                        <a:pt x="90" y="1025"/>
                                      </a:lnTo>
                                      <a:lnTo>
                                        <a:pt x="82" y="1014"/>
                                      </a:lnTo>
                                      <a:lnTo>
                                        <a:pt x="77" y="1000"/>
                                      </a:lnTo>
                                      <a:lnTo>
                                        <a:pt x="74" y="984"/>
                                      </a:lnTo>
                                      <a:lnTo>
                                        <a:pt x="73" y="964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65" y="478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3" y="500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1" y="999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16" y="1045"/>
                                      </a:lnTo>
                                      <a:lnTo>
                                        <a:pt x="31" y="1063"/>
                                      </a:lnTo>
                                      <a:lnTo>
                                        <a:pt x="47" y="1075"/>
                                      </a:lnTo>
                                      <a:lnTo>
                                        <a:pt x="67" y="1085"/>
                                      </a:lnTo>
                                      <a:lnTo>
                                        <a:pt x="89" y="1091"/>
                                      </a:lnTo>
                                      <a:lnTo>
                                        <a:pt x="114" y="1093"/>
                                      </a:lnTo>
                                      <a:lnTo>
                                        <a:pt x="148" y="1088"/>
                                      </a:lnTo>
                                      <a:lnTo>
                                        <a:pt x="179" y="1075"/>
                                      </a:lnTo>
                                      <a:lnTo>
                                        <a:pt x="203" y="1054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8" y="1021"/>
                                      </a:lnTo>
                                      <a:close/>
                                      <a:moveTo>
                                        <a:pt x="327" y="1083"/>
                                      </a:moveTo>
                                      <a:lnTo>
                                        <a:pt x="327" y="643"/>
                                      </a:lnTo>
                                      <a:lnTo>
                                        <a:pt x="325" y="639"/>
                                      </a:lnTo>
                                      <a:lnTo>
                                        <a:pt x="322" y="637"/>
                                      </a:lnTo>
                                      <a:lnTo>
                                        <a:pt x="318" y="634"/>
                                      </a:lnTo>
                                      <a:lnTo>
                                        <a:pt x="314" y="635"/>
                                      </a:lnTo>
                                      <a:lnTo>
                                        <a:pt x="258" y="657"/>
                                      </a:lnTo>
                                      <a:lnTo>
                                        <a:pt x="255" y="662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6" y="1039"/>
                                      </a:lnTo>
                                      <a:lnTo>
                                        <a:pt x="258" y="1053"/>
                                      </a:lnTo>
                                      <a:lnTo>
                                        <a:pt x="262" y="1063"/>
                                      </a:lnTo>
                                      <a:lnTo>
                                        <a:pt x="269" y="1072"/>
                                      </a:lnTo>
                                      <a:lnTo>
                                        <a:pt x="277" y="1078"/>
                                      </a:lnTo>
                                      <a:lnTo>
                                        <a:pt x="287" y="1083"/>
                                      </a:lnTo>
                                      <a:lnTo>
                                        <a:pt x="301" y="1085"/>
                                      </a:lnTo>
                                      <a:lnTo>
                                        <a:pt x="318" y="1086"/>
                                      </a:lnTo>
                                      <a:lnTo>
                                        <a:pt x="323" y="1086"/>
                                      </a:lnTo>
                                      <a:lnTo>
                                        <a:pt x="327" y="1083"/>
                                      </a:lnTo>
                                      <a:close/>
                                      <a:moveTo>
                                        <a:pt x="332" y="559"/>
                                      </a:moveTo>
                                      <a:lnTo>
                                        <a:pt x="330" y="545"/>
                                      </a:lnTo>
                                      <a:lnTo>
                                        <a:pt x="322" y="533"/>
                                      </a:lnTo>
                                      <a:lnTo>
                                        <a:pt x="310" y="526"/>
                                      </a:lnTo>
                                      <a:lnTo>
                                        <a:pt x="295" y="524"/>
                                      </a:lnTo>
                                      <a:lnTo>
                                        <a:pt x="278" y="528"/>
                                      </a:lnTo>
                                      <a:lnTo>
                                        <a:pt x="264" y="537"/>
                                      </a:lnTo>
                                      <a:lnTo>
                                        <a:pt x="255" y="549"/>
                                      </a:lnTo>
                                      <a:lnTo>
                                        <a:pt x="251" y="562"/>
                                      </a:lnTo>
                                      <a:lnTo>
                                        <a:pt x="253" y="576"/>
                                      </a:lnTo>
                                      <a:lnTo>
                                        <a:pt x="261" y="587"/>
                                      </a:lnTo>
                                      <a:lnTo>
                                        <a:pt x="274" y="594"/>
                                      </a:lnTo>
                                      <a:lnTo>
                                        <a:pt x="289" y="596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19" y="584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32" y="559"/>
                                      </a:lnTo>
                                      <a:close/>
                                      <a:moveTo>
                                        <a:pt x="643" y="1021"/>
                                      </a:moveTo>
                                      <a:lnTo>
                                        <a:pt x="642" y="1016"/>
                                      </a:lnTo>
                                      <a:lnTo>
                                        <a:pt x="636" y="1013"/>
                                      </a:lnTo>
                                      <a:lnTo>
                                        <a:pt x="633" y="1015"/>
                                      </a:lnTo>
                                      <a:lnTo>
                                        <a:pt x="625" y="1021"/>
                                      </a:lnTo>
                                      <a:lnTo>
                                        <a:pt x="611" y="1030"/>
                                      </a:lnTo>
                                      <a:lnTo>
                                        <a:pt x="596" y="1037"/>
                                      </a:lnTo>
                                      <a:lnTo>
                                        <a:pt x="580" y="1042"/>
                                      </a:lnTo>
                                      <a:lnTo>
                                        <a:pt x="563" y="1044"/>
                                      </a:lnTo>
                                      <a:lnTo>
                                        <a:pt x="549" y="1042"/>
                                      </a:lnTo>
                                      <a:lnTo>
                                        <a:pt x="536" y="1039"/>
                                      </a:lnTo>
                                      <a:lnTo>
                                        <a:pt x="524" y="1033"/>
                                      </a:lnTo>
                                      <a:lnTo>
                                        <a:pt x="515" y="1025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502" y="1000"/>
                                      </a:lnTo>
                                      <a:lnTo>
                                        <a:pt x="498" y="984"/>
                                      </a:lnTo>
                                      <a:lnTo>
                                        <a:pt x="497" y="964"/>
                                      </a:lnTo>
                                      <a:lnTo>
                                        <a:pt x="497" y="486"/>
                                      </a:lnTo>
                                      <a:lnTo>
                                        <a:pt x="496" y="482"/>
                                      </a:lnTo>
                                      <a:lnTo>
                                        <a:pt x="489" y="478"/>
                                      </a:lnTo>
                                      <a:lnTo>
                                        <a:pt x="485" y="478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25" y="505"/>
                                      </a:lnTo>
                                      <a:lnTo>
                                        <a:pt x="425" y="968"/>
                                      </a:lnTo>
                                      <a:lnTo>
                                        <a:pt x="427" y="999"/>
                                      </a:lnTo>
                                      <a:lnTo>
                                        <a:pt x="432" y="1024"/>
                                      </a:lnTo>
                                      <a:lnTo>
                                        <a:pt x="442" y="1045"/>
                                      </a:lnTo>
                                      <a:lnTo>
                                        <a:pt x="456" y="1063"/>
                                      </a:lnTo>
                                      <a:lnTo>
                                        <a:pt x="472" y="1075"/>
                                      </a:lnTo>
                                      <a:lnTo>
                                        <a:pt x="492" y="1085"/>
                                      </a:lnTo>
                                      <a:lnTo>
                                        <a:pt x="514" y="1091"/>
                                      </a:lnTo>
                                      <a:lnTo>
                                        <a:pt x="538" y="1093"/>
                                      </a:lnTo>
                                      <a:lnTo>
                                        <a:pt x="573" y="1088"/>
                                      </a:lnTo>
                                      <a:lnTo>
                                        <a:pt x="604" y="1075"/>
                                      </a:lnTo>
                                      <a:lnTo>
                                        <a:pt x="627" y="1054"/>
                                      </a:lnTo>
                                      <a:lnTo>
                                        <a:pt x="642" y="1026"/>
                                      </a:lnTo>
                                      <a:lnTo>
                                        <a:pt x="643" y="1021"/>
                                      </a:lnTo>
                                      <a:close/>
                                      <a:moveTo>
                                        <a:pt x="737" y="803"/>
                                      </a:moveTo>
                                      <a:lnTo>
                                        <a:pt x="731" y="797"/>
                                      </a:lnTo>
                                      <a:lnTo>
                                        <a:pt x="721" y="803"/>
                                      </a:lnTo>
                                      <a:lnTo>
                                        <a:pt x="687" y="821"/>
                                      </a:lnTo>
                                      <a:lnTo>
                                        <a:pt x="654" y="832"/>
                                      </a:lnTo>
                                      <a:lnTo>
                                        <a:pt x="620" y="838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4" y="839"/>
                                      </a:lnTo>
                                      <a:lnTo>
                                        <a:pt x="570" y="841"/>
                                      </a:lnTo>
                                      <a:lnTo>
                                        <a:pt x="567" y="849"/>
                                      </a:lnTo>
                                      <a:lnTo>
                                        <a:pt x="570" y="857"/>
                                      </a:lnTo>
                                      <a:lnTo>
                                        <a:pt x="574" y="862"/>
                                      </a:lnTo>
                                      <a:lnTo>
                                        <a:pt x="589" y="872"/>
                                      </a:lnTo>
                                      <a:lnTo>
                                        <a:pt x="606" y="878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48" y="876"/>
                                      </a:lnTo>
                                      <a:lnTo>
                                        <a:pt x="675" y="866"/>
                                      </a:lnTo>
                                      <a:lnTo>
                                        <a:pt x="698" y="852"/>
                                      </a:lnTo>
                                      <a:lnTo>
                                        <a:pt x="717" y="834"/>
                                      </a:lnTo>
                                      <a:lnTo>
                                        <a:pt x="731" y="815"/>
                                      </a:lnTo>
                                      <a:lnTo>
                                        <a:pt x="737" y="803"/>
                                      </a:lnTo>
                                      <a:close/>
                                      <a:moveTo>
                                        <a:pt x="996" y="1021"/>
                                      </a:moveTo>
                                      <a:lnTo>
                                        <a:pt x="995" y="1016"/>
                                      </a:lnTo>
                                      <a:lnTo>
                                        <a:pt x="989" y="1013"/>
                                      </a:lnTo>
                                      <a:lnTo>
                                        <a:pt x="986" y="1015"/>
                                      </a:lnTo>
                                      <a:lnTo>
                                        <a:pt x="979" y="1021"/>
                                      </a:lnTo>
                                      <a:lnTo>
                                        <a:pt x="965" y="1030"/>
                                      </a:lnTo>
                                      <a:lnTo>
                                        <a:pt x="949" y="1037"/>
                                      </a:lnTo>
                                      <a:lnTo>
                                        <a:pt x="933" y="1042"/>
                                      </a:lnTo>
                                      <a:lnTo>
                                        <a:pt x="916" y="1044"/>
                                      </a:lnTo>
                                      <a:lnTo>
                                        <a:pt x="902" y="1042"/>
                                      </a:lnTo>
                                      <a:lnTo>
                                        <a:pt x="889" y="1039"/>
                                      </a:lnTo>
                                      <a:lnTo>
                                        <a:pt x="878" y="1033"/>
                                      </a:lnTo>
                                      <a:lnTo>
                                        <a:pt x="868" y="1025"/>
                                      </a:lnTo>
                                      <a:lnTo>
                                        <a:pt x="860" y="1014"/>
                                      </a:lnTo>
                                      <a:lnTo>
                                        <a:pt x="855" y="1000"/>
                                      </a:lnTo>
                                      <a:lnTo>
                                        <a:pt x="852" y="984"/>
                                      </a:lnTo>
                                      <a:lnTo>
                                        <a:pt x="851" y="964"/>
                                      </a:lnTo>
                                      <a:lnTo>
                                        <a:pt x="851" y="486"/>
                                      </a:lnTo>
                                      <a:lnTo>
                                        <a:pt x="849" y="482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8" y="478"/>
                                      </a:lnTo>
                                      <a:lnTo>
                                        <a:pt x="782" y="500"/>
                                      </a:lnTo>
                                      <a:lnTo>
                                        <a:pt x="779" y="505"/>
                                      </a:lnTo>
                                      <a:lnTo>
                                        <a:pt x="779" y="968"/>
                                      </a:lnTo>
                                      <a:lnTo>
                                        <a:pt x="780" y="999"/>
                                      </a:lnTo>
                                      <a:lnTo>
                                        <a:pt x="786" y="1024"/>
                                      </a:lnTo>
                                      <a:lnTo>
                                        <a:pt x="795" y="1045"/>
                                      </a:lnTo>
                                      <a:lnTo>
                                        <a:pt x="809" y="1063"/>
                                      </a:lnTo>
                                      <a:lnTo>
                                        <a:pt x="826" y="1075"/>
                                      </a:lnTo>
                                      <a:lnTo>
                                        <a:pt x="845" y="1085"/>
                                      </a:lnTo>
                                      <a:lnTo>
                                        <a:pt x="867" y="1091"/>
                                      </a:lnTo>
                                      <a:lnTo>
                                        <a:pt x="892" y="1093"/>
                                      </a:lnTo>
                                      <a:lnTo>
                                        <a:pt x="926" y="1088"/>
                                      </a:lnTo>
                                      <a:lnTo>
                                        <a:pt x="957" y="1075"/>
                                      </a:lnTo>
                                      <a:lnTo>
                                        <a:pt x="981" y="1054"/>
                                      </a:lnTo>
                                      <a:lnTo>
                                        <a:pt x="995" y="1026"/>
                                      </a:lnTo>
                                      <a:lnTo>
                                        <a:pt x="996" y="1021"/>
                                      </a:lnTo>
                                      <a:close/>
                                      <a:moveTo>
                                        <a:pt x="1352" y="774"/>
                                      </a:moveTo>
                                      <a:lnTo>
                                        <a:pt x="1343" y="723"/>
                                      </a:lnTo>
                                      <a:lnTo>
                                        <a:pt x="1314" y="681"/>
                                      </a:lnTo>
                                      <a:lnTo>
                                        <a:pt x="1269" y="652"/>
                                      </a:lnTo>
                                      <a:lnTo>
                                        <a:pt x="1208" y="642"/>
                                      </a:lnTo>
                                      <a:lnTo>
                                        <a:pt x="1149" y="652"/>
                                      </a:lnTo>
                                      <a:lnTo>
                                        <a:pt x="1094" y="680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19" y="793"/>
                                      </a:lnTo>
                                      <a:lnTo>
                                        <a:pt x="1008" y="875"/>
                                      </a:lnTo>
                                      <a:lnTo>
                                        <a:pt x="1018" y="954"/>
                                      </a:lnTo>
                                      <a:lnTo>
                                        <a:pt x="1044" y="1015"/>
                                      </a:lnTo>
                                      <a:lnTo>
                                        <a:pt x="1086" y="1058"/>
                                      </a:lnTo>
                                      <a:lnTo>
                                        <a:pt x="1141" y="1084"/>
                                      </a:lnTo>
                                      <a:lnTo>
                                        <a:pt x="1209" y="1093"/>
                                      </a:lnTo>
                                      <a:lnTo>
                                        <a:pt x="1255" y="1087"/>
                                      </a:lnTo>
                                      <a:lnTo>
                                        <a:pt x="1296" y="1072"/>
                                      </a:lnTo>
                                      <a:lnTo>
                                        <a:pt x="1327" y="1047"/>
                                      </a:lnTo>
                                      <a:lnTo>
                                        <a:pt x="1346" y="1016"/>
                                      </a:lnTo>
                                      <a:lnTo>
                                        <a:pt x="1348" y="1010"/>
                                      </a:lnTo>
                                      <a:lnTo>
                                        <a:pt x="1348" y="1005"/>
                                      </a:lnTo>
                                      <a:lnTo>
                                        <a:pt x="1341" y="1002"/>
                                      </a:lnTo>
                                      <a:lnTo>
                                        <a:pt x="1337" y="1003"/>
                                      </a:lnTo>
                                      <a:lnTo>
                                        <a:pt x="1328" y="1011"/>
                                      </a:lnTo>
                                      <a:lnTo>
                                        <a:pt x="1306" y="1024"/>
                                      </a:lnTo>
                                      <a:lnTo>
                                        <a:pt x="1282" y="1034"/>
                                      </a:lnTo>
                                      <a:lnTo>
                                        <a:pt x="1256" y="1040"/>
                                      </a:lnTo>
                                      <a:lnTo>
                                        <a:pt x="1227" y="1042"/>
                                      </a:lnTo>
                                      <a:lnTo>
                                        <a:pt x="1168" y="1032"/>
                                      </a:lnTo>
                                      <a:lnTo>
                                        <a:pt x="1121" y="1001"/>
                                      </a:lnTo>
                                      <a:lnTo>
                                        <a:pt x="1091" y="949"/>
                                      </a:lnTo>
                                      <a:lnTo>
                                        <a:pt x="1080" y="874"/>
                                      </a:lnTo>
                                      <a:lnTo>
                                        <a:pt x="1091" y="797"/>
                                      </a:lnTo>
                                      <a:lnTo>
                                        <a:pt x="1119" y="741"/>
                                      </a:lnTo>
                                      <a:lnTo>
                                        <a:pt x="1161" y="707"/>
                                      </a:lnTo>
                                      <a:lnTo>
                                        <a:pt x="1210" y="696"/>
                                      </a:lnTo>
                                      <a:lnTo>
                                        <a:pt x="1243" y="701"/>
                                      </a:lnTo>
                                      <a:lnTo>
                                        <a:pt x="1267" y="716"/>
                                      </a:lnTo>
                                      <a:lnTo>
                                        <a:pt x="1283" y="740"/>
                                      </a:lnTo>
                                      <a:lnTo>
                                        <a:pt x="1288" y="771"/>
                                      </a:lnTo>
                                      <a:lnTo>
                                        <a:pt x="1276" y="817"/>
                                      </a:lnTo>
                                      <a:lnTo>
                                        <a:pt x="1241" y="851"/>
                                      </a:lnTo>
                                      <a:lnTo>
                                        <a:pt x="1185" y="869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5" y="868"/>
                                      </a:lnTo>
                                      <a:lnTo>
                                        <a:pt x="1102" y="868"/>
                                      </a:lnTo>
                                      <a:lnTo>
                                        <a:pt x="1098" y="872"/>
                                      </a:lnTo>
                                      <a:lnTo>
                                        <a:pt x="1098" y="876"/>
                                      </a:lnTo>
                                      <a:lnTo>
                                        <a:pt x="1102" y="881"/>
                                      </a:lnTo>
                                      <a:lnTo>
                                        <a:pt x="1117" y="893"/>
                                      </a:lnTo>
                                      <a:lnTo>
                                        <a:pt x="1139" y="904"/>
                                      </a:lnTo>
                                      <a:lnTo>
                                        <a:pt x="1167" y="911"/>
                                      </a:lnTo>
                                      <a:lnTo>
                                        <a:pt x="1196" y="913"/>
                                      </a:lnTo>
                                      <a:lnTo>
                                        <a:pt x="1261" y="904"/>
                                      </a:lnTo>
                                      <a:lnTo>
                                        <a:pt x="1310" y="877"/>
                                      </a:lnTo>
                                      <a:lnTo>
                                        <a:pt x="1341" y="833"/>
                                      </a:lnTo>
                                      <a:lnTo>
                                        <a:pt x="1352" y="774"/>
                                      </a:lnTo>
                                      <a:close/>
                                      <a:moveTo>
                                        <a:pt x="1539" y="133"/>
                                      </a:moveTo>
                                      <a:lnTo>
                                        <a:pt x="1539" y="88"/>
                                      </a:lnTo>
                                      <a:lnTo>
                                        <a:pt x="1522" y="52"/>
                                      </a:lnTo>
                                      <a:lnTo>
                                        <a:pt x="1491" y="25"/>
                                      </a:lnTo>
                                      <a:lnTo>
                                        <a:pt x="1447" y="7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1342" y="3"/>
                                      </a:lnTo>
                                      <a:lnTo>
                                        <a:pt x="1290" y="14"/>
                                      </a:lnTo>
                                      <a:lnTo>
                                        <a:pt x="1232" y="32"/>
                                      </a:lnTo>
                                      <a:lnTo>
                                        <a:pt x="1162" y="61"/>
                                      </a:lnTo>
                                      <a:lnTo>
                                        <a:pt x="1113" y="83"/>
                                      </a:lnTo>
                                      <a:lnTo>
                                        <a:pt x="1049" y="115"/>
                                      </a:lnTo>
                                      <a:lnTo>
                                        <a:pt x="998" y="141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636" y="301"/>
                                      </a:lnTo>
                                      <a:lnTo>
                                        <a:pt x="558" y="326"/>
                                      </a:lnTo>
                                      <a:lnTo>
                                        <a:pt x="485" y="345"/>
                                      </a:lnTo>
                                      <a:lnTo>
                                        <a:pt x="418" y="359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297" y="369"/>
                                      </a:lnTo>
                                      <a:lnTo>
                                        <a:pt x="206" y="364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5" y="251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2" y="217"/>
                                      </a:lnTo>
                                      <a:lnTo>
                                        <a:pt x="37" y="212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7" y="218"/>
                                      </a:lnTo>
                                      <a:lnTo>
                                        <a:pt x="17" y="231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1" y="26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58" y="342"/>
                                      </a:lnTo>
                                      <a:lnTo>
                                        <a:pt x="127" y="380"/>
                                      </a:lnTo>
                                      <a:lnTo>
                                        <a:pt x="215" y="404"/>
                                      </a:lnTo>
                                      <a:lnTo>
                                        <a:pt x="313" y="413"/>
                                      </a:lnTo>
                                      <a:lnTo>
                                        <a:pt x="384" y="410"/>
                                      </a:lnTo>
                                      <a:lnTo>
                                        <a:pt x="457" y="403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610" y="373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776" y="319"/>
                                      </a:lnTo>
                                      <a:lnTo>
                                        <a:pt x="842" y="357"/>
                                      </a:lnTo>
                                      <a:lnTo>
                                        <a:pt x="912" y="385"/>
                                      </a:lnTo>
                                      <a:lnTo>
                                        <a:pt x="986" y="403"/>
                                      </a:lnTo>
                                      <a:lnTo>
                                        <a:pt x="1062" y="409"/>
                                      </a:lnTo>
                                      <a:lnTo>
                                        <a:pt x="1144" y="403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294" y="361"/>
                                      </a:lnTo>
                                      <a:lnTo>
                                        <a:pt x="1353" y="328"/>
                                      </a:lnTo>
                                      <a:lnTo>
                                        <a:pt x="1361" y="323"/>
                                      </a:lnTo>
                                      <a:lnTo>
                                        <a:pt x="1360" y="319"/>
                                      </a:lnTo>
                                      <a:lnTo>
                                        <a:pt x="1358" y="315"/>
                                      </a:lnTo>
                                      <a:lnTo>
                                        <a:pt x="1355" y="314"/>
                                      </a:lnTo>
                                      <a:lnTo>
                                        <a:pt x="1347" y="317"/>
                                      </a:lnTo>
                                      <a:lnTo>
                                        <a:pt x="1293" y="340"/>
                                      </a:lnTo>
                                      <a:lnTo>
                                        <a:pt x="1231" y="359"/>
                                      </a:lnTo>
                                      <a:lnTo>
                                        <a:pt x="1163" y="371"/>
                                      </a:lnTo>
                                      <a:lnTo>
                                        <a:pt x="1091" y="376"/>
                                      </a:lnTo>
                                      <a:lnTo>
                                        <a:pt x="1014" y="373"/>
                                      </a:lnTo>
                                      <a:lnTo>
                                        <a:pt x="939" y="360"/>
                                      </a:lnTo>
                                      <a:lnTo>
                                        <a:pt x="866" y="340"/>
                                      </a:lnTo>
                                      <a:lnTo>
                                        <a:pt x="798" y="311"/>
                                      </a:lnTo>
                                      <a:lnTo>
                                        <a:pt x="853" y="288"/>
                                      </a:lnTo>
                                      <a:lnTo>
                                        <a:pt x="911" y="263"/>
                                      </a:lnTo>
                                      <a:lnTo>
                                        <a:pt x="970" y="235"/>
                                      </a:lnTo>
                                      <a:lnTo>
                                        <a:pt x="1136" y="152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366" y="61"/>
                                      </a:lnTo>
                                      <a:lnTo>
                                        <a:pt x="1421" y="54"/>
                                      </a:lnTo>
                                      <a:lnTo>
                                        <a:pt x="1457" y="5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501" y="81"/>
                                      </a:lnTo>
                                      <a:lnTo>
                                        <a:pt x="1511" y="101"/>
                                      </a:lnTo>
                                      <a:lnTo>
                                        <a:pt x="1510" y="144"/>
                                      </a:lnTo>
                                      <a:lnTo>
                                        <a:pt x="1490" y="192"/>
                                      </a:lnTo>
                                      <a:lnTo>
                                        <a:pt x="1455" y="239"/>
                                      </a:lnTo>
                                      <a:lnTo>
                                        <a:pt x="1407" y="281"/>
                                      </a:lnTo>
                                      <a:lnTo>
                                        <a:pt x="1419" y="290"/>
                                      </a:lnTo>
                                      <a:lnTo>
                                        <a:pt x="1481" y="238"/>
                                      </a:lnTo>
                                      <a:lnTo>
                                        <a:pt x="1521" y="184"/>
                                      </a:lnTo>
                                      <a:lnTo>
                                        <a:pt x="1539" y="133"/>
                                      </a:lnTo>
                                      <a:close/>
                                      <a:moveTo>
                                        <a:pt x="1655" y="1021"/>
                                      </a:moveTo>
                                      <a:lnTo>
                                        <a:pt x="1654" y="1016"/>
                                      </a:lnTo>
                                      <a:lnTo>
                                        <a:pt x="1651" y="1015"/>
                                      </a:lnTo>
                                      <a:lnTo>
                                        <a:pt x="1648" y="1013"/>
                                      </a:lnTo>
                                      <a:lnTo>
                                        <a:pt x="1645" y="1015"/>
                                      </a:lnTo>
                                      <a:lnTo>
                                        <a:pt x="1638" y="1021"/>
                                      </a:lnTo>
                                      <a:lnTo>
                                        <a:pt x="1624" y="1030"/>
                                      </a:lnTo>
                                      <a:lnTo>
                                        <a:pt x="1608" y="1037"/>
                                      </a:lnTo>
                                      <a:lnTo>
                                        <a:pt x="1592" y="1042"/>
                                      </a:lnTo>
                                      <a:lnTo>
                                        <a:pt x="1575" y="1044"/>
                                      </a:lnTo>
                                      <a:lnTo>
                                        <a:pt x="1561" y="1042"/>
                                      </a:lnTo>
                                      <a:lnTo>
                                        <a:pt x="1548" y="1039"/>
                                      </a:lnTo>
                                      <a:lnTo>
                                        <a:pt x="1536" y="1033"/>
                                      </a:lnTo>
                                      <a:lnTo>
                                        <a:pt x="1527" y="1025"/>
                                      </a:lnTo>
                                      <a:lnTo>
                                        <a:pt x="1519" y="1014"/>
                                      </a:lnTo>
                                      <a:lnTo>
                                        <a:pt x="1514" y="1000"/>
                                      </a:lnTo>
                                      <a:lnTo>
                                        <a:pt x="1511" y="984"/>
                                      </a:lnTo>
                                      <a:lnTo>
                                        <a:pt x="1510" y="964"/>
                                      </a:lnTo>
                                      <a:lnTo>
                                        <a:pt x="1510" y="706"/>
                                      </a:lnTo>
                                      <a:lnTo>
                                        <a:pt x="1545" y="693"/>
                                      </a:lnTo>
                                      <a:lnTo>
                                        <a:pt x="1576" y="675"/>
                                      </a:lnTo>
                                      <a:lnTo>
                                        <a:pt x="1601" y="654"/>
                                      </a:lnTo>
                                      <a:lnTo>
                                        <a:pt x="1619" y="631"/>
                                      </a:lnTo>
                                      <a:lnTo>
                                        <a:pt x="1623" y="624"/>
                                      </a:lnTo>
                                      <a:lnTo>
                                        <a:pt x="1623" y="620"/>
                                      </a:lnTo>
                                      <a:lnTo>
                                        <a:pt x="1618" y="615"/>
                                      </a:lnTo>
                                      <a:lnTo>
                                        <a:pt x="1581" y="632"/>
                                      </a:lnTo>
                                      <a:lnTo>
                                        <a:pt x="1557" y="642"/>
                                      </a:lnTo>
                                      <a:lnTo>
                                        <a:pt x="1533" y="650"/>
                                      </a:lnTo>
                                      <a:lnTo>
                                        <a:pt x="1510" y="657"/>
                                      </a:lnTo>
                                      <a:lnTo>
                                        <a:pt x="1510" y="486"/>
                                      </a:lnTo>
                                      <a:lnTo>
                                        <a:pt x="1508" y="482"/>
                                      </a:lnTo>
                                      <a:lnTo>
                                        <a:pt x="1502" y="478"/>
                                      </a:lnTo>
                                      <a:lnTo>
                                        <a:pt x="1497" y="478"/>
                                      </a:lnTo>
                                      <a:lnTo>
                                        <a:pt x="1441" y="500"/>
                                      </a:lnTo>
                                      <a:lnTo>
                                        <a:pt x="1438" y="505"/>
                                      </a:lnTo>
                                      <a:lnTo>
                                        <a:pt x="1438" y="667"/>
                                      </a:lnTo>
                                      <a:lnTo>
                                        <a:pt x="1425" y="667"/>
                                      </a:lnTo>
                                      <a:lnTo>
                                        <a:pt x="1411" y="668"/>
                                      </a:lnTo>
                                      <a:lnTo>
                                        <a:pt x="1387" y="667"/>
                                      </a:lnTo>
                                      <a:lnTo>
                                        <a:pt x="1382" y="668"/>
                                      </a:lnTo>
                                      <a:lnTo>
                                        <a:pt x="1379" y="677"/>
                                      </a:lnTo>
                                      <a:lnTo>
                                        <a:pt x="1382" y="686"/>
                                      </a:lnTo>
                                      <a:lnTo>
                                        <a:pt x="1389" y="692"/>
                                      </a:lnTo>
                                      <a:lnTo>
                                        <a:pt x="1398" y="698"/>
                                      </a:lnTo>
                                      <a:lnTo>
                                        <a:pt x="1410" y="704"/>
                                      </a:lnTo>
                                      <a:lnTo>
                                        <a:pt x="1423" y="708"/>
                                      </a:lnTo>
                                      <a:lnTo>
                                        <a:pt x="1438" y="711"/>
                                      </a:lnTo>
                                      <a:lnTo>
                                        <a:pt x="1438" y="968"/>
                                      </a:lnTo>
                                      <a:lnTo>
                                        <a:pt x="1439" y="999"/>
                                      </a:lnTo>
                                      <a:lnTo>
                                        <a:pt x="1445" y="1024"/>
                                      </a:lnTo>
                                      <a:lnTo>
                                        <a:pt x="1454" y="1045"/>
                                      </a:lnTo>
                                      <a:lnTo>
                                        <a:pt x="1468" y="1063"/>
                                      </a:lnTo>
                                      <a:lnTo>
                                        <a:pt x="1485" y="1075"/>
                                      </a:lnTo>
                                      <a:lnTo>
                                        <a:pt x="1504" y="1085"/>
                                      </a:lnTo>
                                      <a:lnTo>
                                        <a:pt x="1526" y="1091"/>
                                      </a:lnTo>
                                      <a:lnTo>
                                        <a:pt x="1551" y="1093"/>
                                      </a:lnTo>
                                      <a:lnTo>
                                        <a:pt x="1585" y="1088"/>
                                      </a:lnTo>
                                      <a:lnTo>
                                        <a:pt x="1616" y="1075"/>
                                      </a:lnTo>
                                      <a:lnTo>
                                        <a:pt x="1640" y="1054"/>
                                      </a:lnTo>
                                      <a:lnTo>
                                        <a:pt x="1654" y="1026"/>
                                      </a:lnTo>
                                      <a:lnTo>
                                        <a:pt x="1655" y="1021"/>
                                      </a:lnTo>
                                      <a:close/>
                                      <a:moveTo>
                                        <a:pt x="1987" y="962"/>
                                      </a:moveTo>
                                      <a:lnTo>
                                        <a:pt x="1985" y="939"/>
                                      </a:lnTo>
                                      <a:lnTo>
                                        <a:pt x="1979" y="918"/>
                                      </a:lnTo>
                                      <a:lnTo>
                                        <a:pt x="1969" y="898"/>
                                      </a:lnTo>
                                      <a:lnTo>
                                        <a:pt x="1954" y="879"/>
                                      </a:lnTo>
                                      <a:lnTo>
                                        <a:pt x="1938" y="866"/>
                                      </a:lnTo>
                                      <a:lnTo>
                                        <a:pt x="1919" y="853"/>
                                      </a:lnTo>
                                      <a:lnTo>
                                        <a:pt x="1892" y="841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28" y="816"/>
                                      </a:lnTo>
                                      <a:lnTo>
                                        <a:pt x="1805" y="807"/>
                                      </a:lnTo>
                                      <a:lnTo>
                                        <a:pt x="1787" y="797"/>
                                      </a:lnTo>
                                      <a:lnTo>
                                        <a:pt x="1772" y="786"/>
                                      </a:lnTo>
                                      <a:lnTo>
                                        <a:pt x="1764" y="778"/>
                                      </a:lnTo>
                                      <a:lnTo>
                                        <a:pt x="1759" y="767"/>
                                      </a:lnTo>
                                      <a:lnTo>
                                        <a:pt x="1759" y="754"/>
                                      </a:lnTo>
                                      <a:lnTo>
                                        <a:pt x="1765" y="729"/>
                                      </a:lnTo>
                                      <a:lnTo>
                                        <a:pt x="1781" y="710"/>
                                      </a:lnTo>
                                      <a:lnTo>
                                        <a:pt x="1806" y="698"/>
                                      </a:lnTo>
                                      <a:lnTo>
                                        <a:pt x="1838" y="693"/>
                                      </a:lnTo>
                                      <a:lnTo>
                                        <a:pt x="1868" y="695"/>
                                      </a:lnTo>
                                      <a:lnTo>
                                        <a:pt x="1896" y="701"/>
                                      </a:lnTo>
                                      <a:lnTo>
                                        <a:pt x="1923" y="711"/>
                                      </a:lnTo>
                                      <a:lnTo>
                                        <a:pt x="1949" y="724"/>
                                      </a:lnTo>
                                      <a:lnTo>
                                        <a:pt x="1955" y="728"/>
                                      </a:lnTo>
                                      <a:lnTo>
                                        <a:pt x="1959" y="730"/>
                                      </a:lnTo>
                                      <a:lnTo>
                                        <a:pt x="1967" y="727"/>
                                      </a:lnTo>
                                      <a:lnTo>
                                        <a:pt x="1966" y="722"/>
                                      </a:lnTo>
                                      <a:lnTo>
                                        <a:pt x="1965" y="716"/>
                                      </a:lnTo>
                                      <a:lnTo>
                                        <a:pt x="1948" y="686"/>
                                      </a:lnTo>
                                      <a:lnTo>
                                        <a:pt x="1919" y="662"/>
                                      </a:lnTo>
                                      <a:lnTo>
                                        <a:pt x="1879" y="646"/>
                                      </a:lnTo>
                                      <a:lnTo>
                                        <a:pt x="1832" y="640"/>
                                      </a:lnTo>
                                      <a:lnTo>
                                        <a:pt x="1803" y="642"/>
                                      </a:lnTo>
                                      <a:lnTo>
                                        <a:pt x="1776" y="648"/>
                                      </a:lnTo>
                                      <a:lnTo>
                                        <a:pt x="1751" y="658"/>
                                      </a:lnTo>
                                      <a:lnTo>
                                        <a:pt x="1728" y="674"/>
                                      </a:lnTo>
                                      <a:lnTo>
                                        <a:pt x="1710" y="693"/>
                                      </a:lnTo>
                                      <a:lnTo>
                                        <a:pt x="1697" y="715"/>
                                      </a:lnTo>
                                      <a:lnTo>
                                        <a:pt x="1690" y="740"/>
                                      </a:lnTo>
                                      <a:lnTo>
                                        <a:pt x="1688" y="766"/>
                                      </a:lnTo>
                                      <a:lnTo>
                                        <a:pt x="1689" y="785"/>
                                      </a:lnTo>
                                      <a:lnTo>
                                        <a:pt x="1694" y="801"/>
                                      </a:lnTo>
                                      <a:lnTo>
                                        <a:pt x="1701" y="817"/>
                                      </a:lnTo>
                                      <a:lnTo>
                                        <a:pt x="1711" y="830"/>
                                      </a:lnTo>
                                      <a:lnTo>
                                        <a:pt x="1727" y="845"/>
                                      </a:lnTo>
                                      <a:lnTo>
                                        <a:pt x="1748" y="859"/>
                                      </a:lnTo>
                                      <a:lnTo>
                                        <a:pt x="1776" y="873"/>
                                      </a:lnTo>
                                      <a:lnTo>
                                        <a:pt x="1813" y="887"/>
                                      </a:lnTo>
                                      <a:lnTo>
                                        <a:pt x="1837" y="896"/>
                                      </a:lnTo>
                                      <a:lnTo>
                                        <a:pt x="1857" y="904"/>
                                      </a:lnTo>
                                      <a:lnTo>
                                        <a:pt x="1873" y="912"/>
                                      </a:lnTo>
                                      <a:lnTo>
                                        <a:pt x="1887" y="921"/>
                                      </a:lnTo>
                                      <a:lnTo>
                                        <a:pt x="1899" y="931"/>
                                      </a:lnTo>
                                      <a:lnTo>
                                        <a:pt x="1906" y="943"/>
                                      </a:lnTo>
                                      <a:lnTo>
                                        <a:pt x="1911" y="955"/>
                                      </a:lnTo>
                                      <a:lnTo>
                                        <a:pt x="1912" y="969"/>
                                      </a:lnTo>
                                      <a:lnTo>
                                        <a:pt x="1905" y="998"/>
                                      </a:lnTo>
                                      <a:lnTo>
                                        <a:pt x="1885" y="1019"/>
                                      </a:lnTo>
                                      <a:lnTo>
                                        <a:pt x="1855" y="1033"/>
                                      </a:lnTo>
                                      <a:lnTo>
                                        <a:pt x="1817" y="1037"/>
                                      </a:lnTo>
                                      <a:lnTo>
                                        <a:pt x="1784" y="1035"/>
                                      </a:lnTo>
                                      <a:lnTo>
                                        <a:pt x="1752" y="1028"/>
                                      </a:lnTo>
                                      <a:lnTo>
                                        <a:pt x="1722" y="1016"/>
                                      </a:lnTo>
                                      <a:lnTo>
                                        <a:pt x="1693" y="998"/>
                                      </a:lnTo>
                                      <a:lnTo>
                                        <a:pt x="1686" y="992"/>
                                      </a:lnTo>
                                      <a:lnTo>
                                        <a:pt x="1683" y="992"/>
                                      </a:lnTo>
                                      <a:lnTo>
                                        <a:pt x="1676" y="994"/>
                                      </a:lnTo>
                                      <a:lnTo>
                                        <a:pt x="1675" y="998"/>
                                      </a:lnTo>
                                      <a:lnTo>
                                        <a:pt x="1677" y="1005"/>
                                      </a:lnTo>
                                      <a:lnTo>
                                        <a:pt x="1682" y="1020"/>
                                      </a:lnTo>
                                      <a:lnTo>
                                        <a:pt x="1691" y="1035"/>
                                      </a:lnTo>
                                      <a:lnTo>
                                        <a:pt x="1704" y="1050"/>
                                      </a:lnTo>
                                      <a:lnTo>
                                        <a:pt x="1720" y="1063"/>
                                      </a:lnTo>
                                      <a:lnTo>
                                        <a:pt x="1744" y="1076"/>
                                      </a:lnTo>
                                      <a:lnTo>
                                        <a:pt x="1771" y="1086"/>
                                      </a:lnTo>
                                      <a:lnTo>
                                        <a:pt x="1801" y="1091"/>
                                      </a:lnTo>
                                      <a:lnTo>
                                        <a:pt x="1834" y="1093"/>
                                      </a:lnTo>
                                      <a:lnTo>
                                        <a:pt x="1897" y="1083"/>
                                      </a:lnTo>
                                      <a:lnTo>
                                        <a:pt x="1945" y="1056"/>
                                      </a:lnTo>
                                      <a:lnTo>
                                        <a:pt x="1976" y="1015"/>
                                      </a:lnTo>
                                      <a:lnTo>
                                        <a:pt x="1987" y="962"/>
                                      </a:lnTo>
                                      <a:close/>
                                      <a:moveTo>
                                        <a:pt x="2061" y="1062"/>
                                      </a:moveTo>
                                      <a:lnTo>
                                        <a:pt x="2061" y="1060"/>
                                      </a:lnTo>
                                      <a:lnTo>
                                        <a:pt x="2061" y="1058"/>
                                      </a:lnTo>
                                      <a:lnTo>
                                        <a:pt x="2059" y="1058"/>
                                      </a:lnTo>
                                      <a:lnTo>
                                        <a:pt x="2058" y="1057"/>
                                      </a:lnTo>
                                      <a:lnTo>
                                        <a:pt x="2056" y="1056"/>
                                      </a:lnTo>
                                      <a:lnTo>
                                        <a:pt x="2055" y="1055"/>
                                      </a:lnTo>
                                      <a:lnTo>
                                        <a:pt x="2053" y="1051"/>
                                      </a:lnTo>
                                      <a:lnTo>
                                        <a:pt x="2057" y="1049"/>
                                      </a:lnTo>
                                      <a:lnTo>
                                        <a:pt x="2059" y="1045"/>
                                      </a:lnTo>
                                      <a:lnTo>
                                        <a:pt x="2060" y="1045"/>
                                      </a:lnTo>
                                      <a:lnTo>
                                        <a:pt x="2060" y="1033"/>
                                      </a:lnTo>
                                      <a:lnTo>
                                        <a:pt x="2060" y="1032"/>
                                      </a:lnTo>
                                      <a:lnTo>
                                        <a:pt x="2054" y="1027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48" y="1045"/>
                                      </a:lnTo>
                                      <a:lnTo>
                                        <a:pt x="2043" y="1045"/>
                                      </a:lnTo>
                                      <a:lnTo>
                                        <a:pt x="2041" y="1045"/>
                                      </a:lnTo>
                                      <a:lnTo>
                                        <a:pt x="2040" y="1045"/>
                                      </a:lnTo>
                                      <a:lnTo>
                                        <a:pt x="2040" y="1033"/>
                                      </a:lnTo>
                                      <a:lnTo>
                                        <a:pt x="2048" y="1033"/>
                                      </a:lnTo>
                                      <a:lnTo>
                                        <a:pt x="2051" y="1035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32" y="1027"/>
                                      </a:lnTo>
                                      <a:lnTo>
                                        <a:pt x="2032" y="1063"/>
                                      </a:lnTo>
                                      <a:lnTo>
                                        <a:pt x="2040" y="1063"/>
                                      </a:lnTo>
                                      <a:lnTo>
                                        <a:pt x="2040" y="1051"/>
                                      </a:lnTo>
                                      <a:lnTo>
                                        <a:pt x="2042" y="1052"/>
                                      </a:lnTo>
                                      <a:lnTo>
                                        <a:pt x="2043" y="1052"/>
                                      </a:lnTo>
                                      <a:lnTo>
                                        <a:pt x="2045" y="1052"/>
                                      </a:lnTo>
                                      <a:lnTo>
                                        <a:pt x="2046" y="1055"/>
                                      </a:lnTo>
                                      <a:lnTo>
                                        <a:pt x="2048" y="1057"/>
                                      </a:lnTo>
                                      <a:lnTo>
                                        <a:pt x="2050" y="1060"/>
                                      </a:lnTo>
                                      <a:lnTo>
                                        <a:pt x="2052" y="1062"/>
                                      </a:lnTo>
                                      <a:lnTo>
                                        <a:pt x="2054" y="1064"/>
                                      </a:lnTo>
                                      <a:lnTo>
                                        <a:pt x="2059" y="1064"/>
                                      </a:lnTo>
                                      <a:lnTo>
                                        <a:pt x="2061" y="1062"/>
                                      </a:lnTo>
                                      <a:close/>
                                      <a:moveTo>
                                        <a:pt x="2082" y="1045"/>
                                      </a:moveTo>
                                      <a:lnTo>
                                        <a:pt x="2082" y="1045"/>
                                      </a:lnTo>
                                      <a:lnTo>
                                        <a:pt x="2079" y="1031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2" y="1057"/>
                                      </a:lnTo>
                                      <a:lnTo>
                                        <a:pt x="2066" y="1066"/>
                                      </a:lnTo>
                                      <a:lnTo>
                                        <a:pt x="2057" y="1073"/>
                                      </a:lnTo>
                                      <a:lnTo>
                                        <a:pt x="2045" y="1075"/>
                                      </a:lnTo>
                                      <a:lnTo>
                                        <a:pt x="2034" y="1073"/>
                                      </a:lnTo>
                                      <a:lnTo>
                                        <a:pt x="2025" y="1066"/>
                                      </a:lnTo>
                                      <a:lnTo>
                                        <a:pt x="2018" y="1057"/>
                                      </a:lnTo>
                                      <a:lnTo>
                                        <a:pt x="2016" y="1045"/>
                                      </a:lnTo>
                                      <a:lnTo>
                                        <a:pt x="2018" y="1034"/>
                                      </a:lnTo>
                                      <a:lnTo>
                                        <a:pt x="2025" y="1024"/>
                                      </a:lnTo>
                                      <a:lnTo>
                                        <a:pt x="2034" y="1018"/>
                                      </a:lnTo>
                                      <a:lnTo>
                                        <a:pt x="2045" y="1016"/>
                                      </a:lnTo>
                                      <a:lnTo>
                                        <a:pt x="2057" y="1018"/>
                                      </a:lnTo>
                                      <a:lnTo>
                                        <a:pt x="2066" y="1024"/>
                                      </a:lnTo>
                                      <a:lnTo>
                                        <a:pt x="2072" y="1034"/>
                                      </a:lnTo>
                                      <a:lnTo>
                                        <a:pt x="2074" y="1045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1" y="1019"/>
                                      </a:lnTo>
                                      <a:lnTo>
                                        <a:pt x="2066" y="1016"/>
                                      </a:lnTo>
                                      <a:lnTo>
                                        <a:pt x="2060" y="1011"/>
                                      </a:lnTo>
                                      <a:lnTo>
                                        <a:pt x="2045" y="1008"/>
                                      </a:lnTo>
                                      <a:lnTo>
                                        <a:pt x="2031" y="1011"/>
                                      </a:lnTo>
                                      <a:lnTo>
                                        <a:pt x="2019" y="1019"/>
                                      </a:lnTo>
                                      <a:lnTo>
                                        <a:pt x="2011" y="1031"/>
                                      </a:lnTo>
                                      <a:lnTo>
                                        <a:pt x="2008" y="1045"/>
                                      </a:lnTo>
                                      <a:lnTo>
                                        <a:pt x="2011" y="1060"/>
                                      </a:lnTo>
                                      <a:lnTo>
                                        <a:pt x="2019" y="1071"/>
                                      </a:lnTo>
                                      <a:lnTo>
                                        <a:pt x="2031" y="1079"/>
                                      </a:lnTo>
                                      <a:lnTo>
                                        <a:pt x="2045" y="1082"/>
                                      </a:lnTo>
                                      <a:lnTo>
                                        <a:pt x="2060" y="1079"/>
                                      </a:lnTo>
                                      <a:lnTo>
                                        <a:pt x="2066" y="1075"/>
                                      </a:lnTo>
                                      <a:lnTo>
                                        <a:pt x="2071" y="1071"/>
                                      </a:lnTo>
                                      <a:lnTo>
                                        <a:pt x="2079" y="1060"/>
                                      </a:lnTo>
                                      <a:lnTo>
                                        <a:pt x="2082" y="1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4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1619F" id="docshapegroup3" o:spid="_x0000_s1026" style="position:absolute;margin-left:268.5pt;margin-top:-1.05pt;width:51pt;height:29.2pt;z-index:-251658235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m9Xi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">
        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        </v:shape>
        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  <w:r w:rsidRPr="00A55E0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78C67DCE" wp14:editId="6204C00D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-635</wp:posOffset>
                  </wp:positionV>
                  <wp:extent cx="386715" cy="3683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ook-logo-main (3).pn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E44" w:rsidRPr="00032E44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78C67DD2" wp14:editId="31D41410">
                  <wp:simplePos x="0" y="0"/>
                  <wp:positionH relativeFrom="column">
                    <wp:posOffset>5454650</wp:posOffset>
                  </wp:positionH>
                  <wp:positionV relativeFrom="paragraph">
                    <wp:posOffset>23495</wp:posOffset>
                  </wp:positionV>
                  <wp:extent cx="1021080" cy="347980"/>
                  <wp:effectExtent l="0" t="0" r="762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S Direct.jpg"/>
                          <pic:cNvPicPr/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E44" w:rsidRPr="00032E44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8C67DD4" wp14:editId="78C67DD5">
                      <wp:simplePos x="0" y="0"/>
                      <wp:positionH relativeFrom="margin">
                        <wp:posOffset>3511550</wp:posOffset>
                      </wp:positionH>
                      <wp:positionV relativeFrom="paragraph">
                        <wp:posOffset>12065</wp:posOffset>
                      </wp:positionV>
                      <wp:extent cx="647700" cy="370840"/>
                      <wp:effectExtent l="0" t="0" r="0" b="0"/>
                      <wp:wrapNone/>
                      <wp:docPr id="2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370840"/>
                                <a:chOff x="6692" y="-254"/>
                                <a:chExt cx="2083" cy="1194"/>
                              </a:xfrm>
                            </wpg:grpSpPr>
                            <wps:wsp>
                              <wps:cNvPr id="3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9" y="-254"/>
                                  <a:ext cx="1362" cy="581"/>
                                </a:xfrm>
                                <a:custGeom>
                                  <a:avLst/>
                                  <a:gdLst>
                                    <a:gd name="T0" fmla="+- 0 7809 7309"/>
                                    <a:gd name="T1" fmla="*/ T0 w 1362"/>
                                    <a:gd name="T2" fmla="+- 0 -131 -254"/>
                                    <a:gd name="T3" fmla="*/ -131 h 581"/>
                                    <a:gd name="T4" fmla="+- 0 7716 7309"/>
                                    <a:gd name="T5" fmla="*/ T4 w 1362"/>
                                    <a:gd name="T6" fmla="+- 0 -196 -254"/>
                                    <a:gd name="T7" fmla="*/ -196 h 581"/>
                                    <a:gd name="T8" fmla="+- 0 7588 7309"/>
                                    <a:gd name="T9" fmla="*/ T8 w 1362"/>
                                    <a:gd name="T10" fmla="+- 0 -248 -254"/>
                                    <a:gd name="T11" fmla="*/ -248 h 581"/>
                                    <a:gd name="T12" fmla="+- 0 7441 7309"/>
                                    <a:gd name="T13" fmla="*/ T12 w 1362"/>
                                    <a:gd name="T14" fmla="+- 0 -241 -254"/>
                                    <a:gd name="T15" fmla="*/ -241 h 581"/>
                                    <a:gd name="T16" fmla="+- 0 7351 7309"/>
                                    <a:gd name="T17" fmla="*/ T16 w 1362"/>
                                    <a:gd name="T18" fmla="+- 0 -182 -254"/>
                                    <a:gd name="T19" fmla="*/ -182 h 581"/>
                                    <a:gd name="T20" fmla="+- 0 7314 7309"/>
                                    <a:gd name="T21" fmla="*/ T20 w 1362"/>
                                    <a:gd name="T22" fmla="+- 0 -109 -254"/>
                                    <a:gd name="T23" fmla="*/ -109 h 581"/>
                                    <a:gd name="T24" fmla="+- 0 7314 7309"/>
                                    <a:gd name="T25" fmla="*/ T24 w 1362"/>
                                    <a:gd name="T26" fmla="+- 0 -20 -254"/>
                                    <a:gd name="T27" fmla="*/ -20 h 581"/>
                                    <a:gd name="T28" fmla="+- 0 7353 7309"/>
                                    <a:gd name="T29" fmla="*/ T28 w 1362"/>
                                    <a:gd name="T30" fmla="+- 0 63 -254"/>
                                    <a:gd name="T31" fmla="*/ 63 h 581"/>
                                    <a:gd name="T32" fmla="+- 0 7392 7309"/>
                                    <a:gd name="T33" fmla="*/ T32 w 1362"/>
                                    <a:gd name="T34" fmla="+- 0 103 -254"/>
                                    <a:gd name="T35" fmla="*/ 103 h 581"/>
                                    <a:gd name="T36" fmla="+- 0 7401 7309"/>
                                    <a:gd name="T37" fmla="*/ T36 w 1362"/>
                                    <a:gd name="T38" fmla="+- 0 99 -254"/>
                                    <a:gd name="T39" fmla="*/ 99 h 581"/>
                                    <a:gd name="T40" fmla="+- 0 7395 7309"/>
                                    <a:gd name="T41" fmla="*/ T40 w 1362"/>
                                    <a:gd name="T42" fmla="+- 0 91 -254"/>
                                    <a:gd name="T43" fmla="*/ 91 h 581"/>
                                    <a:gd name="T44" fmla="+- 0 7353 7309"/>
                                    <a:gd name="T45" fmla="*/ T44 w 1362"/>
                                    <a:gd name="T46" fmla="+- 0 29 -254"/>
                                    <a:gd name="T47" fmla="*/ 29 h 581"/>
                                    <a:gd name="T48" fmla="+- 0 7339 7309"/>
                                    <a:gd name="T49" fmla="*/ T48 w 1362"/>
                                    <a:gd name="T50" fmla="+- 0 -41 -254"/>
                                    <a:gd name="T51" fmla="*/ -41 h 581"/>
                                    <a:gd name="T52" fmla="+- 0 7355 7309"/>
                                    <a:gd name="T53" fmla="*/ T52 w 1362"/>
                                    <a:gd name="T54" fmla="+- 0 -109 -254"/>
                                    <a:gd name="T55" fmla="*/ -109 h 581"/>
                                    <a:gd name="T56" fmla="+- 0 7404 7309"/>
                                    <a:gd name="T57" fmla="*/ T56 w 1362"/>
                                    <a:gd name="T58" fmla="+- 0 -159 -254"/>
                                    <a:gd name="T59" fmla="*/ -159 h 581"/>
                                    <a:gd name="T60" fmla="+- 0 7499 7309"/>
                                    <a:gd name="T61" fmla="*/ T60 w 1362"/>
                                    <a:gd name="T62" fmla="+- 0 -186 -254"/>
                                    <a:gd name="T63" fmla="*/ -186 h 581"/>
                                    <a:gd name="T64" fmla="+- 0 7630 7309"/>
                                    <a:gd name="T65" fmla="*/ T64 w 1362"/>
                                    <a:gd name="T66" fmla="+- 0 -161 -254"/>
                                    <a:gd name="T67" fmla="*/ -161 h 581"/>
                                    <a:gd name="T68" fmla="+- 0 7705 7309"/>
                                    <a:gd name="T69" fmla="*/ T68 w 1362"/>
                                    <a:gd name="T70" fmla="+- 0 -121 -254"/>
                                    <a:gd name="T71" fmla="*/ -121 h 581"/>
                                    <a:gd name="T72" fmla="+- 0 7787 7309"/>
                                    <a:gd name="T73" fmla="*/ T72 w 1362"/>
                                    <a:gd name="T74" fmla="+- 0 -61 -254"/>
                                    <a:gd name="T75" fmla="*/ -61 h 581"/>
                                    <a:gd name="T76" fmla="+- 0 7854 7309"/>
                                    <a:gd name="T77" fmla="*/ T76 w 1362"/>
                                    <a:gd name="T78" fmla="+- 0 -92 -254"/>
                                    <a:gd name="T79" fmla="*/ -92 h 581"/>
                                    <a:gd name="T80" fmla="+- 0 8669 7309"/>
                                    <a:gd name="T81" fmla="*/ T80 w 1362"/>
                                    <a:gd name="T82" fmla="+- 0 298 -254"/>
                                    <a:gd name="T83" fmla="*/ 298 h 581"/>
                                    <a:gd name="T84" fmla="+- 0 8665 7309"/>
                                    <a:gd name="T85" fmla="*/ T84 w 1362"/>
                                    <a:gd name="T86" fmla="+- 0 293 -254"/>
                                    <a:gd name="T87" fmla="*/ 293 h 581"/>
                                    <a:gd name="T88" fmla="+- 0 8634 7309"/>
                                    <a:gd name="T89" fmla="*/ T88 w 1362"/>
                                    <a:gd name="T90" fmla="+- 0 302 -254"/>
                                    <a:gd name="T91" fmla="*/ 302 h 581"/>
                                    <a:gd name="T92" fmla="+- 0 8581 7309"/>
                                    <a:gd name="T93" fmla="*/ T92 w 1362"/>
                                    <a:gd name="T94" fmla="+- 0 310 -254"/>
                                    <a:gd name="T95" fmla="*/ 310 h 581"/>
                                    <a:gd name="T96" fmla="+- 0 8493 7309"/>
                                    <a:gd name="T97" fmla="*/ T96 w 1362"/>
                                    <a:gd name="T98" fmla="+- 0 308 -254"/>
                                    <a:gd name="T99" fmla="*/ 308 h 581"/>
                                    <a:gd name="T100" fmla="+- 0 8355 7309"/>
                                    <a:gd name="T101" fmla="*/ T100 w 1362"/>
                                    <a:gd name="T102" fmla="+- 0 275 -254"/>
                                    <a:gd name="T103" fmla="*/ 275 h 581"/>
                                    <a:gd name="T104" fmla="+- 0 8193 7309"/>
                                    <a:gd name="T105" fmla="*/ T104 w 1362"/>
                                    <a:gd name="T106" fmla="+- 0 195 -254"/>
                                    <a:gd name="T107" fmla="*/ 195 h 581"/>
                                    <a:gd name="T108" fmla="+- 0 8059 7309"/>
                                    <a:gd name="T109" fmla="*/ T108 w 1362"/>
                                    <a:gd name="T110" fmla="+- 0 95 -254"/>
                                    <a:gd name="T111" fmla="*/ 95 h 581"/>
                                    <a:gd name="T112" fmla="+- 0 7969 7309"/>
                                    <a:gd name="T113" fmla="*/ T112 w 1362"/>
                                    <a:gd name="T114" fmla="+- 0 14 -254"/>
                                    <a:gd name="T115" fmla="*/ 14 h 581"/>
                                    <a:gd name="T116" fmla="+- 0 7864 7309"/>
                                    <a:gd name="T117" fmla="*/ T116 w 1362"/>
                                    <a:gd name="T118" fmla="+- 0 1 -254"/>
                                    <a:gd name="T119" fmla="*/ 1 h 581"/>
                                    <a:gd name="T120" fmla="+- 0 7957 7309"/>
                                    <a:gd name="T121" fmla="*/ T120 w 1362"/>
                                    <a:gd name="T122" fmla="+- 0 76 -254"/>
                                    <a:gd name="T123" fmla="*/ 76 h 581"/>
                                    <a:gd name="T124" fmla="+- 0 8067 7309"/>
                                    <a:gd name="T125" fmla="*/ T124 w 1362"/>
                                    <a:gd name="T126" fmla="+- 0 157 -254"/>
                                    <a:gd name="T127" fmla="*/ 157 h 581"/>
                                    <a:gd name="T128" fmla="+- 0 8243 7309"/>
                                    <a:gd name="T129" fmla="*/ T128 w 1362"/>
                                    <a:gd name="T130" fmla="+- 0 260 -254"/>
                                    <a:gd name="T131" fmla="*/ 260 h 581"/>
                                    <a:gd name="T132" fmla="+- 0 8398 7309"/>
                                    <a:gd name="T133" fmla="*/ T132 w 1362"/>
                                    <a:gd name="T134" fmla="+- 0 312 -254"/>
                                    <a:gd name="T135" fmla="*/ 312 h 581"/>
                                    <a:gd name="T136" fmla="+- 0 8529 7309"/>
                                    <a:gd name="T137" fmla="*/ T136 w 1362"/>
                                    <a:gd name="T138" fmla="+- 0 326 -254"/>
                                    <a:gd name="T139" fmla="*/ 326 h 581"/>
                                    <a:gd name="T140" fmla="+- 0 8602 7309"/>
                                    <a:gd name="T141" fmla="*/ T140 w 1362"/>
                                    <a:gd name="T142" fmla="+- 0 322 -254"/>
                                    <a:gd name="T143" fmla="*/ 322 h 581"/>
                                    <a:gd name="T144" fmla="+- 0 8659 7309"/>
                                    <a:gd name="T145" fmla="*/ T144 w 1362"/>
                                    <a:gd name="T146" fmla="+- 0 309 -254"/>
                                    <a:gd name="T147" fmla="*/ 309 h 581"/>
                                    <a:gd name="T148" fmla="+- 0 8670 7309"/>
                                    <a:gd name="T149" fmla="*/ T148 w 1362"/>
                                    <a:gd name="T150" fmla="+- 0 301 -254"/>
                                    <a:gd name="T151" fmla="*/ 301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362" h="581">
                                      <a:moveTo>
                                        <a:pt x="545" y="162"/>
                                      </a:moveTo>
                                      <a:lnTo>
                                        <a:pt x="500" y="123"/>
                                      </a:lnTo>
                                      <a:lnTo>
                                        <a:pt x="454" y="8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234"/>
                                      </a:lnTo>
                                      <a:lnTo>
                                        <a:pt x="20" y="27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76" y="351"/>
                                      </a:lnTo>
                                      <a:lnTo>
                                        <a:pt x="83" y="357"/>
                                      </a:lnTo>
                                      <a:lnTo>
                                        <a:pt x="88" y="357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86" y="345"/>
                                      </a:lnTo>
                                      <a:lnTo>
                                        <a:pt x="62" y="314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34" y="249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321" y="93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96" y="133"/>
                                      </a:lnTo>
                                      <a:lnTo>
                                        <a:pt x="436" y="161"/>
                                      </a:lnTo>
                                      <a:lnTo>
                                        <a:pt x="478" y="193"/>
                                      </a:lnTo>
                                      <a:lnTo>
                                        <a:pt x="530" y="169"/>
                                      </a:lnTo>
                                      <a:lnTo>
                                        <a:pt x="545" y="162"/>
                                      </a:lnTo>
                                      <a:close/>
                                      <a:moveTo>
                                        <a:pt x="1361" y="555"/>
                                      </a:moveTo>
                                      <a:lnTo>
                                        <a:pt x="1360" y="552"/>
                                      </a:lnTo>
                                      <a:lnTo>
                                        <a:pt x="1359" y="549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46" y="550"/>
                                      </a:lnTo>
                                      <a:lnTo>
                                        <a:pt x="1325" y="556"/>
                                      </a:lnTo>
                                      <a:lnTo>
                                        <a:pt x="1300" y="561"/>
                                      </a:lnTo>
                                      <a:lnTo>
                                        <a:pt x="1272" y="564"/>
                                      </a:lnTo>
                                      <a:lnTo>
                                        <a:pt x="1241" y="565"/>
                                      </a:lnTo>
                                      <a:lnTo>
                                        <a:pt x="1184" y="562"/>
                                      </a:lnTo>
                                      <a:lnTo>
                                        <a:pt x="1119" y="550"/>
                                      </a:lnTo>
                                      <a:lnTo>
                                        <a:pt x="1046" y="529"/>
                                      </a:lnTo>
                                      <a:lnTo>
                                        <a:pt x="968" y="496"/>
                                      </a:lnTo>
                                      <a:lnTo>
                                        <a:pt x="884" y="449"/>
                                      </a:lnTo>
                                      <a:lnTo>
                                        <a:pt x="796" y="387"/>
                                      </a:lnTo>
                                      <a:lnTo>
                                        <a:pt x="750" y="349"/>
                                      </a:lnTo>
                                      <a:lnTo>
                                        <a:pt x="705" y="309"/>
                                      </a:lnTo>
                                      <a:lnTo>
                                        <a:pt x="660" y="268"/>
                                      </a:lnTo>
                                      <a:lnTo>
                                        <a:pt x="617" y="227"/>
                                      </a:lnTo>
                                      <a:lnTo>
                                        <a:pt x="555" y="255"/>
                                      </a:lnTo>
                                      <a:lnTo>
                                        <a:pt x="600" y="291"/>
                                      </a:lnTo>
                                      <a:lnTo>
                                        <a:pt x="648" y="330"/>
                                      </a:lnTo>
                                      <a:lnTo>
                                        <a:pt x="700" y="370"/>
                                      </a:lnTo>
                                      <a:lnTo>
                                        <a:pt x="758" y="411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934" y="514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89" y="566"/>
                                      </a:lnTo>
                                      <a:lnTo>
                                        <a:pt x="1157" y="577"/>
                                      </a:lnTo>
                                      <a:lnTo>
                                        <a:pt x="1220" y="580"/>
                                      </a:lnTo>
                                      <a:lnTo>
                                        <a:pt x="1259" y="579"/>
                                      </a:lnTo>
                                      <a:lnTo>
                                        <a:pt x="1293" y="576"/>
                                      </a:lnTo>
                                      <a:lnTo>
                                        <a:pt x="1324" y="570"/>
                                      </a:lnTo>
                                      <a:lnTo>
                                        <a:pt x="1350" y="563"/>
                                      </a:lnTo>
                                      <a:lnTo>
                                        <a:pt x="1360" y="559"/>
                                      </a:lnTo>
                                      <a:lnTo>
                                        <a:pt x="136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-153"/>
                                  <a:ext cx="2083" cy="1093"/>
                                </a:xfrm>
                                <a:custGeom>
                                  <a:avLst/>
                                  <a:gdLst>
                                    <a:gd name="T0" fmla="+- 0 6830 6692"/>
                                    <a:gd name="T1" fmla="*/ T0 w 2083"/>
                                    <a:gd name="T2" fmla="+- 0 891 -153"/>
                                    <a:gd name="T3" fmla="*/ 891 h 1093"/>
                                    <a:gd name="T4" fmla="+- 0 6765 6692"/>
                                    <a:gd name="T5" fmla="*/ T4 w 2083"/>
                                    <a:gd name="T6" fmla="+- 0 333 -153"/>
                                    <a:gd name="T7" fmla="*/ 333 h 1093"/>
                                    <a:gd name="T8" fmla="+- 0 6708 6692"/>
                                    <a:gd name="T9" fmla="*/ T8 w 2083"/>
                                    <a:gd name="T10" fmla="+- 0 892 -153"/>
                                    <a:gd name="T11" fmla="*/ 892 h 1093"/>
                                    <a:gd name="T12" fmla="+- 0 6909 6692"/>
                                    <a:gd name="T13" fmla="*/ T12 w 2083"/>
                                    <a:gd name="T14" fmla="+- 0 873 -153"/>
                                    <a:gd name="T15" fmla="*/ 873 h 1093"/>
                                    <a:gd name="T16" fmla="+- 0 6947 6692"/>
                                    <a:gd name="T17" fmla="*/ T16 w 2083"/>
                                    <a:gd name="T18" fmla="+- 0 509 -153"/>
                                    <a:gd name="T19" fmla="*/ 509 h 1093"/>
                                    <a:gd name="T20" fmla="+- 0 7010 6692"/>
                                    <a:gd name="T21" fmla="*/ T20 w 2083"/>
                                    <a:gd name="T22" fmla="+- 0 933 -153"/>
                                    <a:gd name="T23" fmla="*/ 933 h 1093"/>
                                    <a:gd name="T24" fmla="+- 0 6956 6692"/>
                                    <a:gd name="T25" fmla="*/ T24 w 2083"/>
                                    <a:gd name="T26" fmla="+- 0 384 -153"/>
                                    <a:gd name="T27" fmla="*/ 384 h 1093"/>
                                    <a:gd name="T28" fmla="+- 0 7021 6692"/>
                                    <a:gd name="T29" fmla="*/ T28 w 2083"/>
                                    <a:gd name="T30" fmla="+- 0 419 -153"/>
                                    <a:gd name="T31" fmla="*/ 419 h 1093"/>
                                    <a:gd name="T32" fmla="+- 0 7272 6692"/>
                                    <a:gd name="T33" fmla="*/ T32 w 2083"/>
                                    <a:gd name="T34" fmla="+- 0 889 -153"/>
                                    <a:gd name="T35" fmla="*/ 889 h 1093"/>
                                    <a:gd name="T36" fmla="+- 0 7189 6692"/>
                                    <a:gd name="T37" fmla="*/ T36 w 2083"/>
                                    <a:gd name="T38" fmla="+- 0 811 -153"/>
                                    <a:gd name="T39" fmla="*/ 811 h 1093"/>
                                    <a:gd name="T40" fmla="+- 0 7124 6692"/>
                                    <a:gd name="T41" fmla="*/ T40 w 2083"/>
                                    <a:gd name="T42" fmla="+- 0 871 -153"/>
                                    <a:gd name="T43" fmla="*/ 871 h 1093"/>
                                    <a:gd name="T44" fmla="+- 0 7319 6692"/>
                                    <a:gd name="T45" fmla="*/ T44 w 2083"/>
                                    <a:gd name="T46" fmla="+- 0 901 -153"/>
                                    <a:gd name="T47" fmla="*/ 901 h 1093"/>
                                    <a:gd name="T48" fmla="+- 0 7274 6692"/>
                                    <a:gd name="T49" fmla="*/ T48 w 2083"/>
                                    <a:gd name="T50" fmla="+- 0 686 -153"/>
                                    <a:gd name="T51" fmla="*/ 686 h 1093"/>
                                    <a:gd name="T52" fmla="+- 0 7340 6692"/>
                                    <a:gd name="T53" fmla="*/ T52 w 2083"/>
                                    <a:gd name="T54" fmla="+- 0 723 -153"/>
                                    <a:gd name="T55" fmla="*/ 723 h 1093"/>
                                    <a:gd name="T56" fmla="+- 0 7678 6692"/>
                                    <a:gd name="T57" fmla="*/ T56 w 2083"/>
                                    <a:gd name="T58" fmla="+- 0 862 -153"/>
                                    <a:gd name="T59" fmla="*/ 862 h 1093"/>
                                    <a:gd name="T60" fmla="+- 0 7560 6692"/>
                                    <a:gd name="T61" fmla="*/ T60 w 2083"/>
                                    <a:gd name="T62" fmla="+- 0 872 -153"/>
                                    <a:gd name="T63" fmla="*/ 872 h 1093"/>
                                    <a:gd name="T64" fmla="+- 0 7474 6692"/>
                                    <a:gd name="T65" fmla="*/ T64 w 2083"/>
                                    <a:gd name="T66" fmla="+- 0 347 -153"/>
                                    <a:gd name="T67" fmla="*/ 347 h 1093"/>
                                    <a:gd name="T68" fmla="+- 0 7559 6692"/>
                                    <a:gd name="T69" fmla="*/ T68 w 2083"/>
                                    <a:gd name="T70" fmla="+- 0 938 -153"/>
                                    <a:gd name="T71" fmla="*/ 938 h 1093"/>
                                    <a:gd name="T72" fmla="+- 0 8006 6692"/>
                                    <a:gd name="T73" fmla="*/ T72 w 2083"/>
                                    <a:gd name="T74" fmla="+- 0 528 -153"/>
                                    <a:gd name="T75" fmla="*/ 528 h 1093"/>
                                    <a:gd name="T76" fmla="+- 0 7736 6692"/>
                                    <a:gd name="T77" fmla="*/ T76 w 2083"/>
                                    <a:gd name="T78" fmla="+- 0 862 -153"/>
                                    <a:gd name="T79" fmla="*/ 862 h 1093"/>
                                    <a:gd name="T80" fmla="+- 0 8040 6692"/>
                                    <a:gd name="T81" fmla="*/ T80 w 2083"/>
                                    <a:gd name="T82" fmla="+- 0 852 -153"/>
                                    <a:gd name="T83" fmla="*/ 852 h 1093"/>
                                    <a:gd name="T84" fmla="+- 0 7813 6692"/>
                                    <a:gd name="T85" fmla="*/ T84 w 2083"/>
                                    <a:gd name="T86" fmla="+- 0 848 -153"/>
                                    <a:gd name="T87" fmla="*/ 848 h 1093"/>
                                    <a:gd name="T88" fmla="+- 0 7975 6692"/>
                                    <a:gd name="T89" fmla="*/ T88 w 2083"/>
                                    <a:gd name="T90" fmla="+- 0 587 -153"/>
                                    <a:gd name="T91" fmla="*/ 587 h 1093"/>
                                    <a:gd name="T92" fmla="+- 0 7790 6692"/>
                                    <a:gd name="T93" fmla="*/ T92 w 2083"/>
                                    <a:gd name="T94" fmla="+- 0 723 -153"/>
                                    <a:gd name="T95" fmla="*/ 723 h 1093"/>
                                    <a:gd name="T96" fmla="+- 0 8044 6692"/>
                                    <a:gd name="T97" fmla="*/ T96 w 2083"/>
                                    <a:gd name="T98" fmla="+- 0 621 -153"/>
                                    <a:gd name="T99" fmla="*/ 621 h 1093"/>
                                    <a:gd name="T100" fmla="+- 0 7924 6692"/>
                                    <a:gd name="T101" fmla="*/ T100 w 2083"/>
                                    <a:gd name="T102" fmla="+- 0 -121 -153"/>
                                    <a:gd name="T103" fmla="*/ -121 h 1093"/>
                                    <a:gd name="T104" fmla="+- 0 7250 6692"/>
                                    <a:gd name="T105" fmla="*/ T104 w 2083"/>
                                    <a:gd name="T106" fmla="+- 0 173 -153"/>
                                    <a:gd name="T107" fmla="*/ 173 h 1093"/>
                                    <a:gd name="T108" fmla="+- 0 6718 6692"/>
                                    <a:gd name="T109" fmla="*/ T108 w 2083"/>
                                    <a:gd name="T110" fmla="+- 0 113 -153"/>
                                    <a:gd name="T111" fmla="*/ 113 h 1093"/>
                                    <a:gd name="T112" fmla="+- 0 6709 6692"/>
                                    <a:gd name="T113" fmla="*/ T112 w 2083"/>
                                    <a:gd name="T114" fmla="+- 0 78 -153"/>
                                    <a:gd name="T115" fmla="*/ 78 h 1093"/>
                                    <a:gd name="T116" fmla="+- 0 7149 6692"/>
                                    <a:gd name="T117" fmla="*/ T116 w 2083"/>
                                    <a:gd name="T118" fmla="+- 0 250 -153"/>
                                    <a:gd name="T119" fmla="*/ 250 h 1093"/>
                                    <a:gd name="T120" fmla="+- 0 7836 6692"/>
                                    <a:gd name="T121" fmla="*/ T120 w 2083"/>
                                    <a:gd name="T122" fmla="+- 0 250 -153"/>
                                    <a:gd name="T123" fmla="*/ 250 h 1093"/>
                                    <a:gd name="T124" fmla="+- 0 7985 6692"/>
                                    <a:gd name="T125" fmla="*/ T124 w 2083"/>
                                    <a:gd name="T126" fmla="+- 0 187 -153"/>
                                    <a:gd name="T127" fmla="*/ 187 h 1093"/>
                                    <a:gd name="T128" fmla="+- 0 7603 6692"/>
                                    <a:gd name="T129" fmla="*/ T128 w 2083"/>
                                    <a:gd name="T130" fmla="+- 0 110 -153"/>
                                    <a:gd name="T131" fmla="*/ 110 h 1093"/>
                                    <a:gd name="T132" fmla="+- 0 8193 6692"/>
                                    <a:gd name="T133" fmla="*/ T132 w 2083"/>
                                    <a:gd name="T134" fmla="+- 0 -72 -153"/>
                                    <a:gd name="T135" fmla="*/ -72 h 1093"/>
                                    <a:gd name="T136" fmla="+- 0 8231 6692"/>
                                    <a:gd name="T137" fmla="*/ T136 w 2083"/>
                                    <a:gd name="T138" fmla="+- 0 -20 -153"/>
                                    <a:gd name="T139" fmla="*/ -20 h 1093"/>
                                    <a:gd name="T140" fmla="+- 0 8284 6692"/>
                                    <a:gd name="T141" fmla="*/ T140 w 2083"/>
                                    <a:gd name="T142" fmla="+- 0 889 -153"/>
                                    <a:gd name="T143" fmla="*/ 889 h 1093"/>
                                    <a:gd name="T144" fmla="+- 0 8202 6692"/>
                                    <a:gd name="T145" fmla="*/ T144 w 2083"/>
                                    <a:gd name="T146" fmla="+- 0 811 -153"/>
                                    <a:gd name="T147" fmla="*/ 811 h 1093"/>
                                    <a:gd name="T148" fmla="+- 0 8273 6692"/>
                                    <a:gd name="T149" fmla="*/ T148 w 2083"/>
                                    <a:gd name="T150" fmla="+- 0 479 -153"/>
                                    <a:gd name="T151" fmla="*/ 479 h 1093"/>
                                    <a:gd name="T152" fmla="+- 0 8130 6692"/>
                                    <a:gd name="T153" fmla="*/ T152 w 2083"/>
                                    <a:gd name="T154" fmla="+- 0 352 -153"/>
                                    <a:gd name="T155" fmla="*/ 352 h 1093"/>
                                    <a:gd name="T156" fmla="+- 0 8090 6692"/>
                                    <a:gd name="T157" fmla="*/ T156 w 2083"/>
                                    <a:gd name="T158" fmla="+- 0 545 -153"/>
                                    <a:gd name="T159" fmla="*/ 545 h 1093"/>
                                    <a:gd name="T160" fmla="+- 0 8177 6692"/>
                                    <a:gd name="T161" fmla="*/ T160 w 2083"/>
                                    <a:gd name="T162" fmla="+- 0 922 -153"/>
                                    <a:gd name="T163" fmla="*/ 922 h 1093"/>
                                    <a:gd name="T164" fmla="+- 0 8679 6692"/>
                                    <a:gd name="T165" fmla="*/ T164 w 2083"/>
                                    <a:gd name="T166" fmla="+- 0 809 -153"/>
                                    <a:gd name="T167" fmla="*/ 809 h 1093"/>
                                    <a:gd name="T168" fmla="+- 0 8520 6692"/>
                                    <a:gd name="T169" fmla="*/ T168 w 2083"/>
                                    <a:gd name="T170" fmla="+- 0 663 -153"/>
                                    <a:gd name="T171" fmla="*/ 663 h 1093"/>
                                    <a:gd name="T172" fmla="+- 0 8498 6692"/>
                                    <a:gd name="T173" fmla="*/ T172 w 2083"/>
                                    <a:gd name="T174" fmla="+- 0 545 -153"/>
                                    <a:gd name="T175" fmla="*/ 545 h 1093"/>
                                    <a:gd name="T176" fmla="+- 0 8658 6692"/>
                                    <a:gd name="T177" fmla="*/ T176 w 2083"/>
                                    <a:gd name="T178" fmla="+- 0 569 -153"/>
                                    <a:gd name="T179" fmla="*/ 569 h 1093"/>
                                    <a:gd name="T180" fmla="+- 0 8420 6692"/>
                                    <a:gd name="T181" fmla="*/ T180 w 2083"/>
                                    <a:gd name="T182" fmla="+- 0 521 -153"/>
                                    <a:gd name="T183" fmla="*/ 521 h 1093"/>
                                    <a:gd name="T184" fmla="+- 0 8419 6692"/>
                                    <a:gd name="T185" fmla="*/ T184 w 2083"/>
                                    <a:gd name="T186" fmla="+- 0 692 -153"/>
                                    <a:gd name="T187" fmla="*/ 692 h 1093"/>
                                    <a:gd name="T188" fmla="+- 0 8598 6692"/>
                                    <a:gd name="T189" fmla="*/ T188 w 2083"/>
                                    <a:gd name="T190" fmla="+- 0 790 -153"/>
                                    <a:gd name="T191" fmla="*/ 790 h 1093"/>
                                    <a:gd name="T192" fmla="+- 0 8414 6692"/>
                                    <a:gd name="T193" fmla="*/ T192 w 2083"/>
                                    <a:gd name="T194" fmla="+- 0 863 -153"/>
                                    <a:gd name="T195" fmla="*/ 863 h 1093"/>
                                    <a:gd name="T196" fmla="+- 0 8396 6692"/>
                                    <a:gd name="T197" fmla="*/ T196 w 2083"/>
                                    <a:gd name="T198" fmla="+- 0 897 -153"/>
                                    <a:gd name="T199" fmla="*/ 897 h 1093"/>
                                    <a:gd name="T200" fmla="+- 0 8679 6692"/>
                                    <a:gd name="T201" fmla="*/ T200 w 2083"/>
                                    <a:gd name="T202" fmla="+- 0 809 -153"/>
                                    <a:gd name="T203" fmla="*/ 809 h 1093"/>
                                    <a:gd name="T204" fmla="+- 0 8747 6692"/>
                                    <a:gd name="T205" fmla="*/ T204 w 2083"/>
                                    <a:gd name="T206" fmla="+- 0 902 -153"/>
                                    <a:gd name="T207" fmla="*/ 902 h 1093"/>
                                    <a:gd name="T208" fmla="+- 0 8743 6692"/>
                                    <a:gd name="T209" fmla="*/ T208 w 2083"/>
                                    <a:gd name="T210" fmla="+- 0 874 -153"/>
                                    <a:gd name="T211" fmla="*/ 874 h 1093"/>
                                    <a:gd name="T212" fmla="+- 0 8743 6692"/>
                                    <a:gd name="T213" fmla="*/ T212 w 2083"/>
                                    <a:gd name="T214" fmla="+- 0 891 -153"/>
                                    <a:gd name="T215" fmla="*/ 891 h 1093"/>
                                    <a:gd name="T216" fmla="+- 0 8737 6692"/>
                                    <a:gd name="T217" fmla="*/ T216 w 2083"/>
                                    <a:gd name="T218" fmla="+- 0 899 -153"/>
                                    <a:gd name="T219" fmla="*/ 899 h 1093"/>
                                    <a:gd name="T220" fmla="+- 0 8774 6692"/>
                                    <a:gd name="T221" fmla="*/ T220 w 2083"/>
                                    <a:gd name="T222" fmla="+- 0 892 -153"/>
                                    <a:gd name="T223" fmla="*/ 892 h 1093"/>
                                    <a:gd name="T224" fmla="+- 0 8717 6692"/>
                                    <a:gd name="T225" fmla="*/ T224 w 2083"/>
                                    <a:gd name="T226" fmla="+- 0 913 -153"/>
                                    <a:gd name="T227" fmla="*/ 913 h 1093"/>
                                    <a:gd name="T228" fmla="+- 0 8764 6692"/>
                                    <a:gd name="T229" fmla="*/ T228 w 2083"/>
                                    <a:gd name="T230" fmla="+- 0 881 -153"/>
                                    <a:gd name="T231" fmla="*/ 881 h 1093"/>
                                    <a:gd name="T232" fmla="+- 0 8711 6692"/>
                                    <a:gd name="T233" fmla="*/ T232 w 2083"/>
                                    <a:gd name="T234" fmla="+- 0 866 -153"/>
                                    <a:gd name="T235" fmla="*/ 866 h 1093"/>
                                    <a:gd name="T236" fmla="+- 0 8763 6692"/>
                                    <a:gd name="T237" fmla="*/ T236 w 2083"/>
                                    <a:gd name="T238" fmla="+- 0 918 -153"/>
                                    <a:gd name="T239" fmla="*/ 918 h 10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083" h="1093">
                                      <a:moveTo>
                                        <a:pt x="218" y="1021"/>
                                      </a:moveTo>
                                      <a:lnTo>
                                        <a:pt x="217" y="1016"/>
                                      </a:lnTo>
                                      <a:lnTo>
                                        <a:pt x="211" y="1013"/>
                                      </a:lnTo>
                                      <a:lnTo>
                                        <a:pt x="208" y="1015"/>
                                      </a:lnTo>
                                      <a:lnTo>
                                        <a:pt x="201" y="1021"/>
                                      </a:lnTo>
                                      <a:lnTo>
                                        <a:pt x="187" y="1030"/>
                                      </a:lnTo>
                                      <a:lnTo>
                                        <a:pt x="171" y="1037"/>
                                      </a:lnTo>
                                      <a:lnTo>
                                        <a:pt x="155" y="1042"/>
                                      </a:lnTo>
                                      <a:lnTo>
                                        <a:pt x="138" y="1044"/>
                                      </a:lnTo>
                                      <a:lnTo>
                                        <a:pt x="124" y="1042"/>
                                      </a:lnTo>
                                      <a:lnTo>
                                        <a:pt x="111" y="1039"/>
                                      </a:lnTo>
                                      <a:lnTo>
                                        <a:pt x="99" y="1033"/>
                                      </a:lnTo>
                                      <a:lnTo>
                                        <a:pt x="90" y="1025"/>
                                      </a:lnTo>
                                      <a:lnTo>
                                        <a:pt x="82" y="1014"/>
                                      </a:lnTo>
                                      <a:lnTo>
                                        <a:pt x="77" y="1000"/>
                                      </a:lnTo>
                                      <a:lnTo>
                                        <a:pt x="74" y="984"/>
                                      </a:lnTo>
                                      <a:lnTo>
                                        <a:pt x="73" y="964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65" y="478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3" y="500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1" y="999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16" y="1045"/>
                                      </a:lnTo>
                                      <a:lnTo>
                                        <a:pt x="31" y="1063"/>
                                      </a:lnTo>
                                      <a:lnTo>
                                        <a:pt x="47" y="1075"/>
                                      </a:lnTo>
                                      <a:lnTo>
                                        <a:pt x="67" y="1085"/>
                                      </a:lnTo>
                                      <a:lnTo>
                                        <a:pt x="89" y="1091"/>
                                      </a:lnTo>
                                      <a:lnTo>
                                        <a:pt x="114" y="1093"/>
                                      </a:lnTo>
                                      <a:lnTo>
                                        <a:pt x="148" y="1088"/>
                                      </a:lnTo>
                                      <a:lnTo>
                                        <a:pt x="179" y="1075"/>
                                      </a:lnTo>
                                      <a:lnTo>
                                        <a:pt x="203" y="1054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8" y="1021"/>
                                      </a:lnTo>
                                      <a:close/>
                                      <a:moveTo>
                                        <a:pt x="327" y="1083"/>
                                      </a:moveTo>
                                      <a:lnTo>
                                        <a:pt x="327" y="643"/>
                                      </a:lnTo>
                                      <a:lnTo>
                                        <a:pt x="325" y="639"/>
                                      </a:lnTo>
                                      <a:lnTo>
                                        <a:pt x="322" y="637"/>
                                      </a:lnTo>
                                      <a:lnTo>
                                        <a:pt x="318" y="634"/>
                                      </a:lnTo>
                                      <a:lnTo>
                                        <a:pt x="314" y="635"/>
                                      </a:lnTo>
                                      <a:lnTo>
                                        <a:pt x="258" y="657"/>
                                      </a:lnTo>
                                      <a:lnTo>
                                        <a:pt x="255" y="662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6" y="1039"/>
                                      </a:lnTo>
                                      <a:lnTo>
                                        <a:pt x="258" y="1053"/>
                                      </a:lnTo>
                                      <a:lnTo>
                                        <a:pt x="262" y="1063"/>
                                      </a:lnTo>
                                      <a:lnTo>
                                        <a:pt x="269" y="1072"/>
                                      </a:lnTo>
                                      <a:lnTo>
                                        <a:pt x="277" y="1078"/>
                                      </a:lnTo>
                                      <a:lnTo>
                                        <a:pt x="287" y="1083"/>
                                      </a:lnTo>
                                      <a:lnTo>
                                        <a:pt x="301" y="1085"/>
                                      </a:lnTo>
                                      <a:lnTo>
                                        <a:pt x="318" y="1086"/>
                                      </a:lnTo>
                                      <a:lnTo>
                                        <a:pt x="323" y="1086"/>
                                      </a:lnTo>
                                      <a:lnTo>
                                        <a:pt x="327" y="1083"/>
                                      </a:lnTo>
                                      <a:close/>
                                      <a:moveTo>
                                        <a:pt x="332" y="559"/>
                                      </a:moveTo>
                                      <a:lnTo>
                                        <a:pt x="330" y="545"/>
                                      </a:lnTo>
                                      <a:lnTo>
                                        <a:pt x="322" y="533"/>
                                      </a:lnTo>
                                      <a:lnTo>
                                        <a:pt x="310" y="526"/>
                                      </a:lnTo>
                                      <a:lnTo>
                                        <a:pt x="295" y="524"/>
                                      </a:lnTo>
                                      <a:lnTo>
                                        <a:pt x="278" y="528"/>
                                      </a:lnTo>
                                      <a:lnTo>
                                        <a:pt x="264" y="537"/>
                                      </a:lnTo>
                                      <a:lnTo>
                                        <a:pt x="255" y="549"/>
                                      </a:lnTo>
                                      <a:lnTo>
                                        <a:pt x="251" y="562"/>
                                      </a:lnTo>
                                      <a:lnTo>
                                        <a:pt x="253" y="576"/>
                                      </a:lnTo>
                                      <a:lnTo>
                                        <a:pt x="261" y="587"/>
                                      </a:lnTo>
                                      <a:lnTo>
                                        <a:pt x="274" y="594"/>
                                      </a:lnTo>
                                      <a:lnTo>
                                        <a:pt x="289" y="596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19" y="584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32" y="559"/>
                                      </a:lnTo>
                                      <a:close/>
                                      <a:moveTo>
                                        <a:pt x="643" y="1021"/>
                                      </a:moveTo>
                                      <a:lnTo>
                                        <a:pt x="642" y="1016"/>
                                      </a:lnTo>
                                      <a:lnTo>
                                        <a:pt x="636" y="1013"/>
                                      </a:lnTo>
                                      <a:lnTo>
                                        <a:pt x="633" y="1015"/>
                                      </a:lnTo>
                                      <a:lnTo>
                                        <a:pt x="625" y="1021"/>
                                      </a:lnTo>
                                      <a:lnTo>
                                        <a:pt x="611" y="1030"/>
                                      </a:lnTo>
                                      <a:lnTo>
                                        <a:pt x="596" y="1037"/>
                                      </a:lnTo>
                                      <a:lnTo>
                                        <a:pt x="580" y="1042"/>
                                      </a:lnTo>
                                      <a:lnTo>
                                        <a:pt x="563" y="1044"/>
                                      </a:lnTo>
                                      <a:lnTo>
                                        <a:pt x="549" y="1042"/>
                                      </a:lnTo>
                                      <a:lnTo>
                                        <a:pt x="536" y="1039"/>
                                      </a:lnTo>
                                      <a:lnTo>
                                        <a:pt x="524" y="1033"/>
                                      </a:lnTo>
                                      <a:lnTo>
                                        <a:pt x="515" y="1025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502" y="1000"/>
                                      </a:lnTo>
                                      <a:lnTo>
                                        <a:pt x="498" y="984"/>
                                      </a:lnTo>
                                      <a:lnTo>
                                        <a:pt x="497" y="964"/>
                                      </a:lnTo>
                                      <a:lnTo>
                                        <a:pt x="497" y="486"/>
                                      </a:lnTo>
                                      <a:lnTo>
                                        <a:pt x="496" y="482"/>
                                      </a:lnTo>
                                      <a:lnTo>
                                        <a:pt x="489" y="478"/>
                                      </a:lnTo>
                                      <a:lnTo>
                                        <a:pt x="485" y="478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25" y="505"/>
                                      </a:lnTo>
                                      <a:lnTo>
                                        <a:pt x="425" y="968"/>
                                      </a:lnTo>
                                      <a:lnTo>
                                        <a:pt x="427" y="999"/>
                                      </a:lnTo>
                                      <a:lnTo>
                                        <a:pt x="432" y="1024"/>
                                      </a:lnTo>
                                      <a:lnTo>
                                        <a:pt x="442" y="1045"/>
                                      </a:lnTo>
                                      <a:lnTo>
                                        <a:pt x="456" y="1063"/>
                                      </a:lnTo>
                                      <a:lnTo>
                                        <a:pt x="472" y="1075"/>
                                      </a:lnTo>
                                      <a:lnTo>
                                        <a:pt x="492" y="1085"/>
                                      </a:lnTo>
                                      <a:lnTo>
                                        <a:pt x="514" y="1091"/>
                                      </a:lnTo>
                                      <a:lnTo>
                                        <a:pt x="538" y="1093"/>
                                      </a:lnTo>
                                      <a:lnTo>
                                        <a:pt x="573" y="1088"/>
                                      </a:lnTo>
                                      <a:lnTo>
                                        <a:pt x="604" y="1075"/>
                                      </a:lnTo>
                                      <a:lnTo>
                                        <a:pt x="627" y="1054"/>
                                      </a:lnTo>
                                      <a:lnTo>
                                        <a:pt x="642" y="1026"/>
                                      </a:lnTo>
                                      <a:lnTo>
                                        <a:pt x="643" y="1021"/>
                                      </a:lnTo>
                                      <a:close/>
                                      <a:moveTo>
                                        <a:pt x="737" y="803"/>
                                      </a:moveTo>
                                      <a:lnTo>
                                        <a:pt x="731" y="797"/>
                                      </a:lnTo>
                                      <a:lnTo>
                                        <a:pt x="721" y="803"/>
                                      </a:lnTo>
                                      <a:lnTo>
                                        <a:pt x="687" y="821"/>
                                      </a:lnTo>
                                      <a:lnTo>
                                        <a:pt x="654" y="832"/>
                                      </a:lnTo>
                                      <a:lnTo>
                                        <a:pt x="620" y="838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4" y="839"/>
                                      </a:lnTo>
                                      <a:lnTo>
                                        <a:pt x="570" y="841"/>
                                      </a:lnTo>
                                      <a:lnTo>
                                        <a:pt x="567" y="849"/>
                                      </a:lnTo>
                                      <a:lnTo>
                                        <a:pt x="570" y="857"/>
                                      </a:lnTo>
                                      <a:lnTo>
                                        <a:pt x="574" y="862"/>
                                      </a:lnTo>
                                      <a:lnTo>
                                        <a:pt x="589" y="872"/>
                                      </a:lnTo>
                                      <a:lnTo>
                                        <a:pt x="606" y="878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48" y="876"/>
                                      </a:lnTo>
                                      <a:lnTo>
                                        <a:pt x="675" y="866"/>
                                      </a:lnTo>
                                      <a:lnTo>
                                        <a:pt x="698" y="852"/>
                                      </a:lnTo>
                                      <a:lnTo>
                                        <a:pt x="717" y="834"/>
                                      </a:lnTo>
                                      <a:lnTo>
                                        <a:pt x="731" y="815"/>
                                      </a:lnTo>
                                      <a:lnTo>
                                        <a:pt x="737" y="803"/>
                                      </a:lnTo>
                                      <a:close/>
                                      <a:moveTo>
                                        <a:pt x="996" y="1021"/>
                                      </a:moveTo>
                                      <a:lnTo>
                                        <a:pt x="995" y="1016"/>
                                      </a:lnTo>
                                      <a:lnTo>
                                        <a:pt x="989" y="1013"/>
                                      </a:lnTo>
                                      <a:lnTo>
                                        <a:pt x="986" y="1015"/>
                                      </a:lnTo>
                                      <a:lnTo>
                                        <a:pt x="979" y="1021"/>
                                      </a:lnTo>
                                      <a:lnTo>
                                        <a:pt x="965" y="1030"/>
                                      </a:lnTo>
                                      <a:lnTo>
                                        <a:pt x="949" y="1037"/>
                                      </a:lnTo>
                                      <a:lnTo>
                                        <a:pt x="933" y="1042"/>
                                      </a:lnTo>
                                      <a:lnTo>
                                        <a:pt x="916" y="1044"/>
                                      </a:lnTo>
                                      <a:lnTo>
                                        <a:pt x="902" y="1042"/>
                                      </a:lnTo>
                                      <a:lnTo>
                                        <a:pt x="889" y="1039"/>
                                      </a:lnTo>
                                      <a:lnTo>
                                        <a:pt x="878" y="1033"/>
                                      </a:lnTo>
                                      <a:lnTo>
                                        <a:pt x="868" y="1025"/>
                                      </a:lnTo>
                                      <a:lnTo>
                                        <a:pt x="860" y="1014"/>
                                      </a:lnTo>
                                      <a:lnTo>
                                        <a:pt x="855" y="1000"/>
                                      </a:lnTo>
                                      <a:lnTo>
                                        <a:pt x="852" y="984"/>
                                      </a:lnTo>
                                      <a:lnTo>
                                        <a:pt x="851" y="964"/>
                                      </a:lnTo>
                                      <a:lnTo>
                                        <a:pt x="851" y="486"/>
                                      </a:lnTo>
                                      <a:lnTo>
                                        <a:pt x="849" y="482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8" y="478"/>
                                      </a:lnTo>
                                      <a:lnTo>
                                        <a:pt x="782" y="500"/>
                                      </a:lnTo>
                                      <a:lnTo>
                                        <a:pt x="779" y="505"/>
                                      </a:lnTo>
                                      <a:lnTo>
                                        <a:pt x="779" y="968"/>
                                      </a:lnTo>
                                      <a:lnTo>
                                        <a:pt x="780" y="999"/>
                                      </a:lnTo>
                                      <a:lnTo>
                                        <a:pt x="786" y="1024"/>
                                      </a:lnTo>
                                      <a:lnTo>
                                        <a:pt x="795" y="1045"/>
                                      </a:lnTo>
                                      <a:lnTo>
                                        <a:pt x="809" y="1063"/>
                                      </a:lnTo>
                                      <a:lnTo>
                                        <a:pt x="826" y="1075"/>
                                      </a:lnTo>
                                      <a:lnTo>
                                        <a:pt x="845" y="1085"/>
                                      </a:lnTo>
                                      <a:lnTo>
                                        <a:pt x="867" y="1091"/>
                                      </a:lnTo>
                                      <a:lnTo>
                                        <a:pt x="892" y="1093"/>
                                      </a:lnTo>
                                      <a:lnTo>
                                        <a:pt x="926" y="1088"/>
                                      </a:lnTo>
                                      <a:lnTo>
                                        <a:pt x="957" y="1075"/>
                                      </a:lnTo>
                                      <a:lnTo>
                                        <a:pt x="981" y="1054"/>
                                      </a:lnTo>
                                      <a:lnTo>
                                        <a:pt x="995" y="1026"/>
                                      </a:lnTo>
                                      <a:lnTo>
                                        <a:pt x="996" y="1021"/>
                                      </a:lnTo>
                                      <a:close/>
                                      <a:moveTo>
                                        <a:pt x="1352" y="774"/>
                                      </a:moveTo>
                                      <a:lnTo>
                                        <a:pt x="1343" y="723"/>
                                      </a:lnTo>
                                      <a:lnTo>
                                        <a:pt x="1314" y="681"/>
                                      </a:lnTo>
                                      <a:lnTo>
                                        <a:pt x="1269" y="652"/>
                                      </a:lnTo>
                                      <a:lnTo>
                                        <a:pt x="1208" y="642"/>
                                      </a:lnTo>
                                      <a:lnTo>
                                        <a:pt x="1149" y="652"/>
                                      </a:lnTo>
                                      <a:lnTo>
                                        <a:pt x="1094" y="680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19" y="793"/>
                                      </a:lnTo>
                                      <a:lnTo>
                                        <a:pt x="1008" y="875"/>
                                      </a:lnTo>
                                      <a:lnTo>
                                        <a:pt x="1018" y="954"/>
                                      </a:lnTo>
                                      <a:lnTo>
                                        <a:pt x="1044" y="1015"/>
                                      </a:lnTo>
                                      <a:lnTo>
                                        <a:pt x="1086" y="1058"/>
                                      </a:lnTo>
                                      <a:lnTo>
                                        <a:pt x="1141" y="1084"/>
                                      </a:lnTo>
                                      <a:lnTo>
                                        <a:pt x="1209" y="1093"/>
                                      </a:lnTo>
                                      <a:lnTo>
                                        <a:pt x="1255" y="1087"/>
                                      </a:lnTo>
                                      <a:lnTo>
                                        <a:pt x="1296" y="1072"/>
                                      </a:lnTo>
                                      <a:lnTo>
                                        <a:pt x="1327" y="1047"/>
                                      </a:lnTo>
                                      <a:lnTo>
                                        <a:pt x="1346" y="1016"/>
                                      </a:lnTo>
                                      <a:lnTo>
                                        <a:pt x="1348" y="1010"/>
                                      </a:lnTo>
                                      <a:lnTo>
                                        <a:pt x="1348" y="1005"/>
                                      </a:lnTo>
                                      <a:lnTo>
                                        <a:pt x="1341" y="1002"/>
                                      </a:lnTo>
                                      <a:lnTo>
                                        <a:pt x="1337" y="1003"/>
                                      </a:lnTo>
                                      <a:lnTo>
                                        <a:pt x="1328" y="1011"/>
                                      </a:lnTo>
                                      <a:lnTo>
                                        <a:pt x="1306" y="1024"/>
                                      </a:lnTo>
                                      <a:lnTo>
                                        <a:pt x="1282" y="1034"/>
                                      </a:lnTo>
                                      <a:lnTo>
                                        <a:pt x="1256" y="1040"/>
                                      </a:lnTo>
                                      <a:lnTo>
                                        <a:pt x="1227" y="1042"/>
                                      </a:lnTo>
                                      <a:lnTo>
                                        <a:pt x="1168" y="1032"/>
                                      </a:lnTo>
                                      <a:lnTo>
                                        <a:pt x="1121" y="1001"/>
                                      </a:lnTo>
                                      <a:lnTo>
                                        <a:pt x="1091" y="949"/>
                                      </a:lnTo>
                                      <a:lnTo>
                                        <a:pt x="1080" y="874"/>
                                      </a:lnTo>
                                      <a:lnTo>
                                        <a:pt x="1091" y="797"/>
                                      </a:lnTo>
                                      <a:lnTo>
                                        <a:pt x="1119" y="741"/>
                                      </a:lnTo>
                                      <a:lnTo>
                                        <a:pt x="1161" y="707"/>
                                      </a:lnTo>
                                      <a:lnTo>
                                        <a:pt x="1210" y="696"/>
                                      </a:lnTo>
                                      <a:lnTo>
                                        <a:pt x="1243" y="701"/>
                                      </a:lnTo>
                                      <a:lnTo>
                                        <a:pt x="1267" y="716"/>
                                      </a:lnTo>
                                      <a:lnTo>
                                        <a:pt x="1283" y="740"/>
                                      </a:lnTo>
                                      <a:lnTo>
                                        <a:pt x="1288" y="771"/>
                                      </a:lnTo>
                                      <a:lnTo>
                                        <a:pt x="1276" y="817"/>
                                      </a:lnTo>
                                      <a:lnTo>
                                        <a:pt x="1241" y="851"/>
                                      </a:lnTo>
                                      <a:lnTo>
                                        <a:pt x="1185" y="869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5" y="868"/>
                                      </a:lnTo>
                                      <a:lnTo>
                                        <a:pt x="1102" y="868"/>
                                      </a:lnTo>
                                      <a:lnTo>
                                        <a:pt x="1098" y="872"/>
                                      </a:lnTo>
                                      <a:lnTo>
                                        <a:pt x="1098" y="876"/>
                                      </a:lnTo>
                                      <a:lnTo>
                                        <a:pt x="1102" y="881"/>
                                      </a:lnTo>
                                      <a:lnTo>
                                        <a:pt x="1117" y="893"/>
                                      </a:lnTo>
                                      <a:lnTo>
                                        <a:pt x="1139" y="904"/>
                                      </a:lnTo>
                                      <a:lnTo>
                                        <a:pt x="1167" y="911"/>
                                      </a:lnTo>
                                      <a:lnTo>
                                        <a:pt x="1196" y="913"/>
                                      </a:lnTo>
                                      <a:lnTo>
                                        <a:pt x="1261" y="904"/>
                                      </a:lnTo>
                                      <a:lnTo>
                                        <a:pt x="1310" y="877"/>
                                      </a:lnTo>
                                      <a:lnTo>
                                        <a:pt x="1341" y="833"/>
                                      </a:lnTo>
                                      <a:lnTo>
                                        <a:pt x="1352" y="774"/>
                                      </a:lnTo>
                                      <a:close/>
                                      <a:moveTo>
                                        <a:pt x="1539" y="133"/>
                                      </a:moveTo>
                                      <a:lnTo>
                                        <a:pt x="1539" y="88"/>
                                      </a:lnTo>
                                      <a:lnTo>
                                        <a:pt x="1522" y="52"/>
                                      </a:lnTo>
                                      <a:lnTo>
                                        <a:pt x="1491" y="25"/>
                                      </a:lnTo>
                                      <a:lnTo>
                                        <a:pt x="1447" y="7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1342" y="3"/>
                                      </a:lnTo>
                                      <a:lnTo>
                                        <a:pt x="1290" y="14"/>
                                      </a:lnTo>
                                      <a:lnTo>
                                        <a:pt x="1232" y="32"/>
                                      </a:lnTo>
                                      <a:lnTo>
                                        <a:pt x="1162" y="61"/>
                                      </a:lnTo>
                                      <a:lnTo>
                                        <a:pt x="1113" y="83"/>
                                      </a:lnTo>
                                      <a:lnTo>
                                        <a:pt x="1049" y="115"/>
                                      </a:lnTo>
                                      <a:lnTo>
                                        <a:pt x="998" y="141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636" y="301"/>
                                      </a:lnTo>
                                      <a:lnTo>
                                        <a:pt x="558" y="326"/>
                                      </a:lnTo>
                                      <a:lnTo>
                                        <a:pt x="485" y="345"/>
                                      </a:lnTo>
                                      <a:lnTo>
                                        <a:pt x="418" y="359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297" y="369"/>
                                      </a:lnTo>
                                      <a:lnTo>
                                        <a:pt x="206" y="364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5" y="251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2" y="217"/>
                                      </a:lnTo>
                                      <a:lnTo>
                                        <a:pt x="37" y="212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7" y="218"/>
                                      </a:lnTo>
                                      <a:lnTo>
                                        <a:pt x="17" y="231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1" y="26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58" y="342"/>
                                      </a:lnTo>
                                      <a:lnTo>
                                        <a:pt x="127" y="380"/>
                                      </a:lnTo>
                                      <a:lnTo>
                                        <a:pt x="215" y="404"/>
                                      </a:lnTo>
                                      <a:lnTo>
                                        <a:pt x="313" y="413"/>
                                      </a:lnTo>
                                      <a:lnTo>
                                        <a:pt x="384" y="410"/>
                                      </a:lnTo>
                                      <a:lnTo>
                                        <a:pt x="457" y="403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610" y="373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776" y="319"/>
                                      </a:lnTo>
                                      <a:lnTo>
                                        <a:pt x="842" y="357"/>
                                      </a:lnTo>
                                      <a:lnTo>
                                        <a:pt x="912" y="385"/>
                                      </a:lnTo>
                                      <a:lnTo>
                                        <a:pt x="986" y="403"/>
                                      </a:lnTo>
                                      <a:lnTo>
                                        <a:pt x="1062" y="409"/>
                                      </a:lnTo>
                                      <a:lnTo>
                                        <a:pt x="1144" y="403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294" y="361"/>
                                      </a:lnTo>
                                      <a:lnTo>
                                        <a:pt x="1353" y="328"/>
                                      </a:lnTo>
                                      <a:lnTo>
                                        <a:pt x="1361" y="323"/>
                                      </a:lnTo>
                                      <a:lnTo>
                                        <a:pt x="1360" y="319"/>
                                      </a:lnTo>
                                      <a:lnTo>
                                        <a:pt x="1358" y="315"/>
                                      </a:lnTo>
                                      <a:lnTo>
                                        <a:pt x="1355" y="314"/>
                                      </a:lnTo>
                                      <a:lnTo>
                                        <a:pt x="1347" y="317"/>
                                      </a:lnTo>
                                      <a:lnTo>
                                        <a:pt x="1293" y="340"/>
                                      </a:lnTo>
                                      <a:lnTo>
                                        <a:pt x="1231" y="359"/>
                                      </a:lnTo>
                                      <a:lnTo>
                                        <a:pt x="1163" y="371"/>
                                      </a:lnTo>
                                      <a:lnTo>
                                        <a:pt x="1091" y="376"/>
                                      </a:lnTo>
                                      <a:lnTo>
                                        <a:pt x="1014" y="373"/>
                                      </a:lnTo>
                                      <a:lnTo>
                                        <a:pt x="939" y="360"/>
                                      </a:lnTo>
                                      <a:lnTo>
                                        <a:pt x="866" y="340"/>
                                      </a:lnTo>
                                      <a:lnTo>
                                        <a:pt x="798" y="311"/>
                                      </a:lnTo>
                                      <a:lnTo>
                                        <a:pt x="853" y="288"/>
                                      </a:lnTo>
                                      <a:lnTo>
                                        <a:pt x="911" y="263"/>
                                      </a:lnTo>
                                      <a:lnTo>
                                        <a:pt x="970" y="235"/>
                                      </a:lnTo>
                                      <a:lnTo>
                                        <a:pt x="1136" y="152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366" y="61"/>
                                      </a:lnTo>
                                      <a:lnTo>
                                        <a:pt x="1421" y="54"/>
                                      </a:lnTo>
                                      <a:lnTo>
                                        <a:pt x="1457" y="5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501" y="81"/>
                                      </a:lnTo>
                                      <a:lnTo>
                                        <a:pt x="1511" y="101"/>
                                      </a:lnTo>
                                      <a:lnTo>
                                        <a:pt x="1510" y="144"/>
                                      </a:lnTo>
                                      <a:lnTo>
                                        <a:pt x="1490" y="192"/>
                                      </a:lnTo>
                                      <a:lnTo>
                                        <a:pt x="1455" y="239"/>
                                      </a:lnTo>
                                      <a:lnTo>
                                        <a:pt x="1407" y="281"/>
                                      </a:lnTo>
                                      <a:lnTo>
                                        <a:pt x="1419" y="290"/>
                                      </a:lnTo>
                                      <a:lnTo>
                                        <a:pt x="1481" y="238"/>
                                      </a:lnTo>
                                      <a:lnTo>
                                        <a:pt x="1521" y="184"/>
                                      </a:lnTo>
                                      <a:lnTo>
                                        <a:pt x="1539" y="133"/>
                                      </a:lnTo>
                                      <a:close/>
                                      <a:moveTo>
                                        <a:pt x="1655" y="1021"/>
                                      </a:moveTo>
                                      <a:lnTo>
                                        <a:pt x="1654" y="1016"/>
                                      </a:lnTo>
                                      <a:lnTo>
                                        <a:pt x="1651" y="1015"/>
                                      </a:lnTo>
                                      <a:lnTo>
                                        <a:pt x="1648" y="1013"/>
                                      </a:lnTo>
                                      <a:lnTo>
                                        <a:pt x="1645" y="1015"/>
                                      </a:lnTo>
                                      <a:lnTo>
                                        <a:pt x="1638" y="1021"/>
                                      </a:lnTo>
                                      <a:lnTo>
                                        <a:pt x="1624" y="1030"/>
                                      </a:lnTo>
                                      <a:lnTo>
                                        <a:pt x="1608" y="1037"/>
                                      </a:lnTo>
                                      <a:lnTo>
                                        <a:pt x="1592" y="1042"/>
                                      </a:lnTo>
                                      <a:lnTo>
                                        <a:pt x="1575" y="1044"/>
                                      </a:lnTo>
                                      <a:lnTo>
                                        <a:pt x="1561" y="1042"/>
                                      </a:lnTo>
                                      <a:lnTo>
                                        <a:pt x="1548" y="1039"/>
                                      </a:lnTo>
                                      <a:lnTo>
                                        <a:pt x="1536" y="1033"/>
                                      </a:lnTo>
                                      <a:lnTo>
                                        <a:pt x="1527" y="1025"/>
                                      </a:lnTo>
                                      <a:lnTo>
                                        <a:pt x="1519" y="1014"/>
                                      </a:lnTo>
                                      <a:lnTo>
                                        <a:pt x="1514" y="1000"/>
                                      </a:lnTo>
                                      <a:lnTo>
                                        <a:pt x="1511" y="984"/>
                                      </a:lnTo>
                                      <a:lnTo>
                                        <a:pt x="1510" y="964"/>
                                      </a:lnTo>
                                      <a:lnTo>
                                        <a:pt x="1510" y="706"/>
                                      </a:lnTo>
                                      <a:lnTo>
                                        <a:pt x="1545" y="693"/>
                                      </a:lnTo>
                                      <a:lnTo>
                                        <a:pt x="1576" y="675"/>
                                      </a:lnTo>
                                      <a:lnTo>
                                        <a:pt x="1601" y="654"/>
                                      </a:lnTo>
                                      <a:lnTo>
                                        <a:pt x="1619" y="631"/>
                                      </a:lnTo>
                                      <a:lnTo>
                                        <a:pt x="1623" y="624"/>
                                      </a:lnTo>
                                      <a:lnTo>
                                        <a:pt x="1623" y="620"/>
                                      </a:lnTo>
                                      <a:lnTo>
                                        <a:pt x="1618" y="615"/>
                                      </a:lnTo>
                                      <a:lnTo>
                                        <a:pt x="1581" y="632"/>
                                      </a:lnTo>
                                      <a:lnTo>
                                        <a:pt x="1557" y="642"/>
                                      </a:lnTo>
                                      <a:lnTo>
                                        <a:pt x="1533" y="650"/>
                                      </a:lnTo>
                                      <a:lnTo>
                                        <a:pt x="1510" y="657"/>
                                      </a:lnTo>
                                      <a:lnTo>
                                        <a:pt x="1510" y="486"/>
                                      </a:lnTo>
                                      <a:lnTo>
                                        <a:pt x="1508" y="482"/>
                                      </a:lnTo>
                                      <a:lnTo>
                                        <a:pt x="1502" y="478"/>
                                      </a:lnTo>
                                      <a:lnTo>
                                        <a:pt x="1497" y="478"/>
                                      </a:lnTo>
                                      <a:lnTo>
                                        <a:pt x="1441" y="500"/>
                                      </a:lnTo>
                                      <a:lnTo>
                                        <a:pt x="1438" y="505"/>
                                      </a:lnTo>
                                      <a:lnTo>
                                        <a:pt x="1438" y="667"/>
                                      </a:lnTo>
                                      <a:lnTo>
                                        <a:pt x="1425" y="667"/>
                                      </a:lnTo>
                                      <a:lnTo>
                                        <a:pt x="1411" y="668"/>
                                      </a:lnTo>
                                      <a:lnTo>
                                        <a:pt x="1387" y="667"/>
                                      </a:lnTo>
                                      <a:lnTo>
                                        <a:pt x="1382" y="668"/>
                                      </a:lnTo>
                                      <a:lnTo>
                                        <a:pt x="1379" y="677"/>
                                      </a:lnTo>
                                      <a:lnTo>
                                        <a:pt x="1382" y="686"/>
                                      </a:lnTo>
                                      <a:lnTo>
                                        <a:pt x="1389" y="692"/>
                                      </a:lnTo>
                                      <a:lnTo>
                                        <a:pt x="1398" y="698"/>
                                      </a:lnTo>
                                      <a:lnTo>
                                        <a:pt x="1410" y="704"/>
                                      </a:lnTo>
                                      <a:lnTo>
                                        <a:pt x="1423" y="708"/>
                                      </a:lnTo>
                                      <a:lnTo>
                                        <a:pt x="1438" y="711"/>
                                      </a:lnTo>
                                      <a:lnTo>
                                        <a:pt x="1438" y="968"/>
                                      </a:lnTo>
                                      <a:lnTo>
                                        <a:pt x="1439" y="999"/>
                                      </a:lnTo>
                                      <a:lnTo>
                                        <a:pt x="1445" y="1024"/>
                                      </a:lnTo>
                                      <a:lnTo>
                                        <a:pt x="1454" y="1045"/>
                                      </a:lnTo>
                                      <a:lnTo>
                                        <a:pt x="1468" y="1063"/>
                                      </a:lnTo>
                                      <a:lnTo>
                                        <a:pt x="1485" y="1075"/>
                                      </a:lnTo>
                                      <a:lnTo>
                                        <a:pt x="1504" y="1085"/>
                                      </a:lnTo>
                                      <a:lnTo>
                                        <a:pt x="1526" y="1091"/>
                                      </a:lnTo>
                                      <a:lnTo>
                                        <a:pt x="1551" y="1093"/>
                                      </a:lnTo>
                                      <a:lnTo>
                                        <a:pt x="1585" y="1088"/>
                                      </a:lnTo>
                                      <a:lnTo>
                                        <a:pt x="1616" y="1075"/>
                                      </a:lnTo>
                                      <a:lnTo>
                                        <a:pt x="1640" y="1054"/>
                                      </a:lnTo>
                                      <a:lnTo>
                                        <a:pt x="1654" y="1026"/>
                                      </a:lnTo>
                                      <a:lnTo>
                                        <a:pt x="1655" y="1021"/>
                                      </a:lnTo>
                                      <a:close/>
                                      <a:moveTo>
                                        <a:pt x="1987" y="962"/>
                                      </a:moveTo>
                                      <a:lnTo>
                                        <a:pt x="1985" y="939"/>
                                      </a:lnTo>
                                      <a:lnTo>
                                        <a:pt x="1979" y="918"/>
                                      </a:lnTo>
                                      <a:lnTo>
                                        <a:pt x="1969" y="898"/>
                                      </a:lnTo>
                                      <a:lnTo>
                                        <a:pt x="1954" y="879"/>
                                      </a:lnTo>
                                      <a:lnTo>
                                        <a:pt x="1938" y="866"/>
                                      </a:lnTo>
                                      <a:lnTo>
                                        <a:pt x="1919" y="853"/>
                                      </a:lnTo>
                                      <a:lnTo>
                                        <a:pt x="1892" y="841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28" y="816"/>
                                      </a:lnTo>
                                      <a:lnTo>
                                        <a:pt x="1805" y="807"/>
                                      </a:lnTo>
                                      <a:lnTo>
                                        <a:pt x="1787" y="797"/>
                                      </a:lnTo>
                                      <a:lnTo>
                                        <a:pt x="1772" y="786"/>
                                      </a:lnTo>
                                      <a:lnTo>
                                        <a:pt x="1764" y="778"/>
                                      </a:lnTo>
                                      <a:lnTo>
                                        <a:pt x="1759" y="767"/>
                                      </a:lnTo>
                                      <a:lnTo>
                                        <a:pt x="1759" y="754"/>
                                      </a:lnTo>
                                      <a:lnTo>
                                        <a:pt x="1765" y="729"/>
                                      </a:lnTo>
                                      <a:lnTo>
                                        <a:pt x="1781" y="710"/>
                                      </a:lnTo>
                                      <a:lnTo>
                                        <a:pt x="1806" y="698"/>
                                      </a:lnTo>
                                      <a:lnTo>
                                        <a:pt x="1838" y="693"/>
                                      </a:lnTo>
                                      <a:lnTo>
                                        <a:pt x="1868" y="695"/>
                                      </a:lnTo>
                                      <a:lnTo>
                                        <a:pt x="1896" y="701"/>
                                      </a:lnTo>
                                      <a:lnTo>
                                        <a:pt x="1923" y="711"/>
                                      </a:lnTo>
                                      <a:lnTo>
                                        <a:pt x="1949" y="724"/>
                                      </a:lnTo>
                                      <a:lnTo>
                                        <a:pt x="1955" y="728"/>
                                      </a:lnTo>
                                      <a:lnTo>
                                        <a:pt x="1959" y="730"/>
                                      </a:lnTo>
                                      <a:lnTo>
                                        <a:pt x="1967" y="727"/>
                                      </a:lnTo>
                                      <a:lnTo>
                                        <a:pt x="1966" y="722"/>
                                      </a:lnTo>
                                      <a:lnTo>
                                        <a:pt x="1965" y="716"/>
                                      </a:lnTo>
                                      <a:lnTo>
                                        <a:pt x="1948" y="686"/>
                                      </a:lnTo>
                                      <a:lnTo>
                                        <a:pt x="1919" y="662"/>
                                      </a:lnTo>
                                      <a:lnTo>
                                        <a:pt x="1879" y="646"/>
                                      </a:lnTo>
                                      <a:lnTo>
                                        <a:pt x="1832" y="640"/>
                                      </a:lnTo>
                                      <a:lnTo>
                                        <a:pt x="1803" y="642"/>
                                      </a:lnTo>
                                      <a:lnTo>
                                        <a:pt x="1776" y="648"/>
                                      </a:lnTo>
                                      <a:lnTo>
                                        <a:pt x="1751" y="658"/>
                                      </a:lnTo>
                                      <a:lnTo>
                                        <a:pt x="1728" y="674"/>
                                      </a:lnTo>
                                      <a:lnTo>
                                        <a:pt x="1710" y="693"/>
                                      </a:lnTo>
                                      <a:lnTo>
                                        <a:pt x="1697" y="715"/>
                                      </a:lnTo>
                                      <a:lnTo>
                                        <a:pt x="1690" y="740"/>
                                      </a:lnTo>
                                      <a:lnTo>
                                        <a:pt x="1688" y="766"/>
                                      </a:lnTo>
                                      <a:lnTo>
                                        <a:pt x="1689" y="785"/>
                                      </a:lnTo>
                                      <a:lnTo>
                                        <a:pt x="1694" y="801"/>
                                      </a:lnTo>
                                      <a:lnTo>
                                        <a:pt x="1701" y="817"/>
                                      </a:lnTo>
                                      <a:lnTo>
                                        <a:pt x="1711" y="830"/>
                                      </a:lnTo>
                                      <a:lnTo>
                                        <a:pt x="1727" y="845"/>
                                      </a:lnTo>
                                      <a:lnTo>
                                        <a:pt x="1748" y="859"/>
                                      </a:lnTo>
                                      <a:lnTo>
                                        <a:pt x="1776" y="873"/>
                                      </a:lnTo>
                                      <a:lnTo>
                                        <a:pt x="1813" y="887"/>
                                      </a:lnTo>
                                      <a:lnTo>
                                        <a:pt x="1837" y="896"/>
                                      </a:lnTo>
                                      <a:lnTo>
                                        <a:pt x="1857" y="904"/>
                                      </a:lnTo>
                                      <a:lnTo>
                                        <a:pt x="1873" y="912"/>
                                      </a:lnTo>
                                      <a:lnTo>
                                        <a:pt x="1887" y="921"/>
                                      </a:lnTo>
                                      <a:lnTo>
                                        <a:pt x="1899" y="931"/>
                                      </a:lnTo>
                                      <a:lnTo>
                                        <a:pt x="1906" y="943"/>
                                      </a:lnTo>
                                      <a:lnTo>
                                        <a:pt x="1911" y="955"/>
                                      </a:lnTo>
                                      <a:lnTo>
                                        <a:pt x="1912" y="969"/>
                                      </a:lnTo>
                                      <a:lnTo>
                                        <a:pt x="1905" y="998"/>
                                      </a:lnTo>
                                      <a:lnTo>
                                        <a:pt x="1885" y="1019"/>
                                      </a:lnTo>
                                      <a:lnTo>
                                        <a:pt x="1855" y="1033"/>
                                      </a:lnTo>
                                      <a:lnTo>
                                        <a:pt x="1817" y="1037"/>
                                      </a:lnTo>
                                      <a:lnTo>
                                        <a:pt x="1784" y="1035"/>
                                      </a:lnTo>
                                      <a:lnTo>
                                        <a:pt x="1752" y="1028"/>
                                      </a:lnTo>
                                      <a:lnTo>
                                        <a:pt x="1722" y="1016"/>
                                      </a:lnTo>
                                      <a:lnTo>
                                        <a:pt x="1693" y="998"/>
                                      </a:lnTo>
                                      <a:lnTo>
                                        <a:pt x="1686" y="992"/>
                                      </a:lnTo>
                                      <a:lnTo>
                                        <a:pt x="1683" y="992"/>
                                      </a:lnTo>
                                      <a:lnTo>
                                        <a:pt x="1676" y="994"/>
                                      </a:lnTo>
                                      <a:lnTo>
                                        <a:pt x="1675" y="998"/>
                                      </a:lnTo>
                                      <a:lnTo>
                                        <a:pt x="1677" y="1005"/>
                                      </a:lnTo>
                                      <a:lnTo>
                                        <a:pt x="1682" y="1020"/>
                                      </a:lnTo>
                                      <a:lnTo>
                                        <a:pt x="1691" y="1035"/>
                                      </a:lnTo>
                                      <a:lnTo>
                                        <a:pt x="1704" y="1050"/>
                                      </a:lnTo>
                                      <a:lnTo>
                                        <a:pt x="1720" y="1063"/>
                                      </a:lnTo>
                                      <a:lnTo>
                                        <a:pt x="1744" y="1076"/>
                                      </a:lnTo>
                                      <a:lnTo>
                                        <a:pt x="1771" y="1086"/>
                                      </a:lnTo>
                                      <a:lnTo>
                                        <a:pt x="1801" y="1091"/>
                                      </a:lnTo>
                                      <a:lnTo>
                                        <a:pt x="1834" y="1093"/>
                                      </a:lnTo>
                                      <a:lnTo>
                                        <a:pt x="1897" y="1083"/>
                                      </a:lnTo>
                                      <a:lnTo>
                                        <a:pt x="1945" y="1056"/>
                                      </a:lnTo>
                                      <a:lnTo>
                                        <a:pt x="1976" y="1015"/>
                                      </a:lnTo>
                                      <a:lnTo>
                                        <a:pt x="1987" y="962"/>
                                      </a:lnTo>
                                      <a:close/>
                                      <a:moveTo>
                                        <a:pt x="2061" y="1062"/>
                                      </a:moveTo>
                                      <a:lnTo>
                                        <a:pt x="2061" y="1060"/>
                                      </a:lnTo>
                                      <a:lnTo>
                                        <a:pt x="2061" y="1058"/>
                                      </a:lnTo>
                                      <a:lnTo>
                                        <a:pt x="2059" y="1058"/>
                                      </a:lnTo>
                                      <a:lnTo>
                                        <a:pt x="2058" y="1057"/>
                                      </a:lnTo>
                                      <a:lnTo>
                                        <a:pt x="2056" y="1056"/>
                                      </a:lnTo>
                                      <a:lnTo>
                                        <a:pt x="2055" y="1055"/>
                                      </a:lnTo>
                                      <a:lnTo>
                                        <a:pt x="2053" y="1051"/>
                                      </a:lnTo>
                                      <a:lnTo>
                                        <a:pt x="2057" y="1049"/>
                                      </a:lnTo>
                                      <a:lnTo>
                                        <a:pt x="2059" y="1045"/>
                                      </a:lnTo>
                                      <a:lnTo>
                                        <a:pt x="2060" y="1045"/>
                                      </a:lnTo>
                                      <a:lnTo>
                                        <a:pt x="2060" y="1033"/>
                                      </a:lnTo>
                                      <a:lnTo>
                                        <a:pt x="2060" y="1032"/>
                                      </a:lnTo>
                                      <a:lnTo>
                                        <a:pt x="2054" y="1027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48" y="1045"/>
                                      </a:lnTo>
                                      <a:lnTo>
                                        <a:pt x="2043" y="1045"/>
                                      </a:lnTo>
                                      <a:lnTo>
                                        <a:pt x="2041" y="1045"/>
                                      </a:lnTo>
                                      <a:lnTo>
                                        <a:pt x="2040" y="1045"/>
                                      </a:lnTo>
                                      <a:lnTo>
                                        <a:pt x="2040" y="1033"/>
                                      </a:lnTo>
                                      <a:lnTo>
                                        <a:pt x="2048" y="1033"/>
                                      </a:lnTo>
                                      <a:lnTo>
                                        <a:pt x="2051" y="1035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32" y="1027"/>
                                      </a:lnTo>
                                      <a:lnTo>
                                        <a:pt x="2032" y="1063"/>
                                      </a:lnTo>
                                      <a:lnTo>
                                        <a:pt x="2040" y="1063"/>
                                      </a:lnTo>
                                      <a:lnTo>
                                        <a:pt x="2040" y="1051"/>
                                      </a:lnTo>
                                      <a:lnTo>
                                        <a:pt x="2042" y="1052"/>
                                      </a:lnTo>
                                      <a:lnTo>
                                        <a:pt x="2043" y="1052"/>
                                      </a:lnTo>
                                      <a:lnTo>
                                        <a:pt x="2045" y="1052"/>
                                      </a:lnTo>
                                      <a:lnTo>
                                        <a:pt x="2046" y="1055"/>
                                      </a:lnTo>
                                      <a:lnTo>
                                        <a:pt x="2048" y="1057"/>
                                      </a:lnTo>
                                      <a:lnTo>
                                        <a:pt x="2050" y="1060"/>
                                      </a:lnTo>
                                      <a:lnTo>
                                        <a:pt x="2052" y="1062"/>
                                      </a:lnTo>
                                      <a:lnTo>
                                        <a:pt x="2054" y="1064"/>
                                      </a:lnTo>
                                      <a:lnTo>
                                        <a:pt x="2059" y="1064"/>
                                      </a:lnTo>
                                      <a:lnTo>
                                        <a:pt x="2061" y="1062"/>
                                      </a:lnTo>
                                      <a:close/>
                                      <a:moveTo>
                                        <a:pt x="2082" y="1045"/>
                                      </a:moveTo>
                                      <a:lnTo>
                                        <a:pt x="2082" y="1045"/>
                                      </a:lnTo>
                                      <a:lnTo>
                                        <a:pt x="2079" y="1031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2" y="1057"/>
                                      </a:lnTo>
                                      <a:lnTo>
                                        <a:pt x="2066" y="1066"/>
                                      </a:lnTo>
                                      <a:lnTo>
                                        <a:pt x="2057" y="1073"/>
                                      </a:lnTo>
                                      <a:lnTo>
                                        <a:pt x="2045" y="1075"/>
                                      </a:lnTo>
                                      <a:lnTo>
                                        <a:pt x="2034" y="1073"/>
                                      </a:lnTo>
                                      <a:lnTo>
                                        <a:pt x="2025" y="1066"/>
                                      </a:lnTo>
                                      <a:lnTo>
                                        <a:pt x="2018" y="1057"/>
                                      </a:lnTo>
                                      <a:lnTo>
                                        <a:pt x="2016" y="1045"/>
                                      </a:lnTo>
                                      <a:lnTo>
                                        <a:pt x="2018" y="1034"/>
                                      </a:lnTo>
                                      <a:lnTo>
                                        <a:pt x="2025" y="1024"/>
                                      </a:lnTo>
                                      <a:lnTo>
                                        <a:pt x="2034" y="1018"/>
                                      </a:lnTo>
                                      <a:lnTo>
                                        <a:pt x="2045" y="1016"/>
                                      </a:lnTo>
                                      <a:lnTo>
                                        <a:pt x="2057" y="1018"/>
                                      </a:lnTo>
                                      <a:lnTo>
                                        <a:pt x="2066" y="1024"/>
                                      </a:lnTo>
                                      <a:lnTo>
                                        <a:pt x="2072" y="1034"/>
                                      </a:lnTo>
                                      <a:lnTo>
                                        <a:pt x="2074" y="1045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1" y="1019"/>
                                      </a:lnTo>
                                      <a:lnTo>
                                        <a:pt x="2066" y="1016"/>
                                      </a:lnTo>
                                      <a:lnTo>
                                        <a:pt x="2060" y="1011"/>
                                      </a:lnTo>
                                      <a:lnTo>
                                        <a:pt x="2045" y="1008"/>
                                      </a:lnTo>
                                      <a:lnTo>
                                        <a:pt x="2031" y="1011"/>
                                      </a:lnTo>
                                      <a:lnTo>
                                        <a:pt x="2019" y="1019"/>
                                      </a:lnTo>
                                      <a:lnTo>
                                        <a:pt x="2011" y="1031"/>
                                      </a:lnTo>
                                      <a:lnTo>
                                        <a:pt x="2008" y="1045"/>
                                      </a:lnTo>
                                      <a:lnTo>
                                        <a:pt x="2011" y="1060"/>
                                      </a:lnTo>
                                      <a:lnTo>
                                        <a:pt x="2019" y="1071"/>
                                      </a:lnTo>
                                      <a:lnTo>
                                        <a:pt x="2031" y="1079"/>
                                      </a:lnTo>
                                      <a:lnTo>
                                        <a:pt x="2045" y="1082"/>
                                      </a:lnTo>
                                      <a:lnTo>
                                        <a:pt x="2060" y="1079"/>
                                      </a:lnTo>
                                      <a:lnTo>
                                        <a:pt x="2066" y="1075"/>
                                      </a:lnTo>
                                      <a:lnTo>
                                        <a:pt x="2071" y="1071"/>
                                      </a:lnTo>
                                      <a:lnTo>
                                        <a:pt x="2079" y="1060"/>
                                      </a:lnTo>
                                      <a:lnTo>
                                        <a:pt x="2082" y="1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4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>
                  <w:pict w14:anchorId="2639E346">
                    <v:group id="docshapegroup3" style="position:absolute;margin-left:276.5pt;margin-top:.95pt;width:51pt;height:29.2pt;z-index:-251656192;mso-position-horizontal-relative:margin" coordsize="2083,1194" coordorigin="6692,-254" o:spid="_x0000_s1026" w14:anchorId="466D7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Xz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">
        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">
        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        </v:shape>
        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">
        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BA315" w14:textId="77777777" w:rsidR="00A90ED4" w:rsidRDefault="00A90ED4" w:rsidP="00483105">
      <w:pPr>
        <w:spacing w:after="0" w:line="240" w:lineRule="auto"/>
      </w:pPr>
      <w:r>
        <w:separator/>
      </w:r>
    </w:p>
  </w:footnote>
  <w:footnote w:type="continuationSeparator" w:id="0">
    <w:p w14:paraId="3CFEB3BF" w14:textId="77777777" w:rsidR="00A90ED4" w:rsidRDefault="00A90ED4" w:rsidP="00483105">
      <w:pPr>
        <w:spacing w:after="0" w:line="240" w:lineRule="auto"/>
      </w:pPr>
      <w:r>
        <w:continuationSeparator/>
      </w:r>
    </w:p>
  </w:footnote>
  <w:footnote w:type="continuationNotice" w:id="1">
    <w:p w14:paraId="2294011A" w14:textId="77777777" w:rsidR="00014CDA" w:rsidRDefault="00014C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7DC6" w14:textId="77777777" w:rsidR="00032E44" w:rsidRDefault="00614A04">
    <w:pPr>
      <w:pStyle w:val="Header"/>
    </w:pPr>
    <w:r>
      <w:rPr>
        <w:noProof/>
        <w:lang w:eastAsia="en-GB"/>
      </w:rPr>
      <w:pict w14:anchorId="78C67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10" o:spid="_x0000_s2050" type="#_x0000_t75" style="position:absolute;margin-left:0;margin-top:0;width:892.8pt;height:1262.85pt;z-index:-251658237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7DC7" w14:textId="77777777" w:rsidR="00483105" w:rsidRPr="00877BD8" w:rsidRDefault="00614A04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eastAsia="en-GB"/>
      </w:rPr>
      <w:pict w14:anchorId="78C67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11" o:spid="_x0000_s2051" type="#_x0000_t75" style="position:absolute;margin-left:0;margin-top:0;width:892.8pt;height:1262.85pt;z-index:-25165823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7DC9" w14:textId="77777777" w:rsidR="00032E44" w:rsidRDefault="00614A04">
    <w:pPr>
      <w:pStyle w:val="Header"/>
    </w:pPr>
    <w:r>
      <w:rPr>
        <w:noProof/>
        <w:lang w:eastAsia="en-GB"/>
      </w:rPr>
      <w:pict w14:anchorId="78C67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09" o:spid="_x0000_s2049" type="#_x0000_t75" style="position:absolute;margin-left:0;margin-top:0;width:892.8pt;height:1262.85pt;z-index:-251658238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36350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05913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721CF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14CDA"/>
    <w:rsid w:val="00032E44"/>
    <w:rsid w:val="000C7E88"/>
    <w:rsid w:val="00152310"/>
    <w:rsid w:val="0018792D"/>
    <w:rsid w:val="001A7D29"/>
    <w:rsid w:val="001D7CC5"/>
    <w:rsid w:val="001E487F"/>
    <w:rsid w:val="00283BCC"/>
    <w:rsid w:val="002859E8"/>
    <w:rsid w:val="003302A0"/>
    <w:rsid w:val="00363943"/>
    <w:rsid w:val="003B2AAA"/>
    <w:rsid w:val="003C6A42"/>
    <w:rsid w:val="00483105"/>
    <w:rsid w:val="004B4541"/>
    <w:rsid w:val="0050568E"/>
    <w:rsid w:val="00542FC6"/>
    <w:rsid w:val="005B49B3"/>
    <w:rsid w:val="00614A04"/>
    <w:rsid w:val="00622193"/>
    <w:rsid w:val="00653BEF"/>
    <w:rsid w:val="00696B7A"/>
    <w:rsid w:val="00701683"/>
    <w:rsid w:val="00731643"/>
    <w:rsid w:val="00732B4C"/>
    <w:rsid w:val="00765986"/>
    <w:rsid w:val="00781567"/>
    <w:rsid w:val="00792E5A"/>
    <w:rsid w:val="00806CE9"/>
    <w:rsid w:val="0081156D"/>
    <w:rsid w:val="00827FB6"/>
    <w:rsid w:val="008603E4"/>
    <w:rsid w:val="00877BD8"/>
    <w:rsid w:val="00906655"/>
    <w:rsid w:val="00906D13"/>
    <w:rsid w:val="009B054C"/>
    <w:rsid w:val="009F7BC6"/>
    <w:rsid w:val="00A51E9D"/>
    <w:rsid w:val="00A55E0B"/>
    <w:rsid w:val="00A71FBC"/>
    <w:rsid w:val="00A72846"/>
    <w:rsid w:val="00A733DA"/>
    <w:rsid w:val="00A8431B"/>
    <w:rsid w:val="00A90ED4"/>
    <w:rsid w:val="00AC18AB"/>
    <w:rsid w:val="00B219E2"/>
    <w:rsid w:val="00B266F3"/>
    <w:rsid w:val="00B41BB5"/>
    <w:rsid w:val="00B9098D"/>
    <w:rsid w:val="00BC4040"/>
    <w:rsid w:val="00C453C4"/>
    <w:rsid w:val="00C53EED"/>
    <w:rsid w:val="00C8261E"/>
    <w:rsid w:val="00C91520"/>
    <w:rsid w:val="00C9561B"/>
    <w:rsid w:val="00CB285A"/>
    <w:rsid w:val="00D45A46"/>
    <w:rsid w:val="00D47A2F"/>
    <w:rsid w:val="00DF4C0E"/>
    <w:rsid w:val="00E029FB"/>
    <w:rsid w:val="00E2140B"/>
    <w:rsid w:val="00E34282"/>
    <w:rsid w:val="00E61618"/>
    <w:rsid w:val="00E73049"/>
    <w:rsid w:val="00E76938"/>
    <w:rsid w:val="00E8120A"/>
    <w:rsid w:val="00F15172"/>
    <w:rsid w:val="00FB7C7E"/>
    <w:rsid w:val="1D097453"/>
    <w:rsid w:val="2F7124EE"/>
    <w:rsid w:val="3C83C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C67D2F"/>
  <w15:docId w15:val="{F7712B2E-55C3-4DB3-B330-43EF9146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E029FB"/>
    <w:rPr>
      <w:rFonts w:ascii="Century Gothic" w:hAnsi="Century Gothic"/>
      <w:sz w:val="24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B2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8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8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8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050F248CEA42AFB38DFC3D9A507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512DA-FF2E-4EE2-A7CF-E128781CB5F8}"/>
      </w:docPartPr>
      <w:docPartBody>
        <w:p w:rsidR="00132646" w:rsidRDefault="00696B7A" w:rsidP="00696B7A">
          <w:pPr>
            <w:pStyle w:val="EB050F248CEA42AFB38DFC3D9A5075F01"/>
          </w:pPr>
          <w:r w:rsidRPr="00D77DEB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60D7C1C4FF7C472DB407E59149606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29712-DE9E-4B0E-9029-DA0AFFD938FB}"/>
      </w:docPartPr>
      <w:docPartBody>
        <w:p w:rsidR="00132646" w:rsidRDefault="00696B7A" w:rsidP="00696B7A">
          <w:pPr>
            <w:pStyle w:val="60D7C1C4FF7C472DB407E59149606D8A1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2A10FBA1470F4B8F91FAB7D6B1A40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A6AB7-E686-402F-82E7-2CD50581838E}"/>
      </w:docPartPr>
      <w:docPartBody>
        <w:p w:rsidR="00132646" w:rsidRDefault="00696B7A" w:rsidP="00696B7A">
          <w:pPr>
            <w:pStyle w:val="2A10FBA1470F4B8F91FAB7D6B1A40CD32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3912DFD1F71E4948BFA00C8ADF805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1FC24-C570-46BD-98E4-AFF979FE295E}"/>
      </w:docPartPr>
      <w:docPartBody>
        <w:p w:rsidR="00132646" w:rsidRDefault="00696B7A" w:rsidP="00696B7A">
          <w:pPr>
            <w:pStyle w:val="3912DFD1F71E4948BFA00C8ADF80529E2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65BD667DF03345FDA1CA4AB9A16CD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2E324-6382-480A-9025-F32F47D1799E}"/>
      </w:docPartPr>
      <w:docPartBody>
        <w:p w:rsidR="00132646" w:rsidRDefault="00696B7A" w:rsidP="00696B7A">
          <w:pPr>
            <w:pStyle w:val="65BD667DF03345FDA1CA4AB9A16CDC582"/>
          </w:pPr>
          <w:r w:rsidRPr="00D77DEB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447C5507899F4015971FCAA3A3CDB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CB574-1001-49D6-A1AD-21D0BF8D0314}"/>
      </w:docPartPr>
      <w:docPartBody>
        <w:p w:rsidR="00DB51E8" w:rsidRDefault="00696B7A" w:rsidP="00696B7A">
          <w:pPr>
            <w:pStyle w:val="447C5507899F4015971FCAA3A3CDBF44"/>
          </w:pPr>
          <w:r w:rsidRPr="00D45A46">
            <w:rPr>
              <w:rStyle w:val="PlaceholderText"/>
              <w:rFonts w:ascii="Century Gothic" w:hAnsi="Century Gothic"/>
              <w:sz w:val="24"/>
              <w:szCs w:val="24"/>
            </w:rPr>
            <w:t xml:space="preserve">Click here to enter </w:t>
          </w:r>
          <w:r>
            <w:rPr>
              <w:rStyle w:val="PlaceholderText"/>
              <w:rFonts w:ascii="Century Gothic" w:hAnsi="Century Gothic"/>
              <w:sz w:val="24"/>
              <w:szCs w:val="24"/>
            </w:rPr>
            <w:t>the activity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0992"/>
    <w:rsid w:val="000D6998"/>
    <w:rsid w:val="00132646"/>
    <w:rsid w:val="001421A8"/>
    <w:rsid w:val="00390992"/>
    <w:rsid w:val="00696B7A"/>
    <w:rsid w:val="006A46AD"/>
    <w:rsid w:val="0087752C"/>
    <w:rsid w:val="00963B00"/>
    <w:rsid w:val="00B93959"/>
    <w:rsid w:val="00CA533E"/>
    <w:rsid w:val="00D10F9D"/>
    <w:rsid w:val="00DB51E8"/>
    <w:rsid w:val="00FB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6B7A"/>
    <w:rPr>
      <w:color w:val="808080"/>
    </w:rPr>
  </w:style>
  <w:style w:type="paragraph" w:customStyle="1" w:styleId="447C5507899F4015971FCAA3A3CDBF44">
    <w:name w:val="447C5507899F4015971FCAA3A3CDBF44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EB050F248CEA42AFB38DFC3D9A5075F01">
    <w:name w:val="EB050F248CEA42AFB38DFC3D9A5075F01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60D7C1C4FF7C472DB407E59149606D8A1">
    <w:name w:val="60D7C1C4FF7C472DB407E59149606D8A1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2A10FBA1470F4B8F91FAB7D6B1A40CD32">
    <w:name w:val="2A10FBA1470F4B8F91FAB7D6B1A40CD32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3912DFD1F71E4948BFA00C8ADF80529E2">
    <w:name w:val="3912DFD1F71E4948BFA00C8ADF80529E2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65BD667DF03345FDA1CA4AB9A16CDC582">
    <w:name w:val="65BD667DF03345FDA1CA4AB9A16CDC582"/>
    <w:rsid w:val="00696B7A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AF2PM2CUNEDC-1520866263-371865</_dlc_DocId>
    <_dlc_DocIdUrl xmlns="7d66bd8a-2885-48d4-9eab-fb1100da1dd3">
      <Url>https://premierfoodsonline.sharepoint.com/sites/UK_Lil/_layouts/15/DocIdRedir.aspx?ID=AF2PM2CUNEDC-1520866263-371865</Url>
      <Description>AF2PM2CUNEDC-1520866263-371865</Description>
    </_dlc_DocIdUrl>
    <_Flow_SignoffStatus xmlns="3862ce5a-794c-4e49-8cb8-46cd7f931d40" xsi:nil="true"/>
  </documentManagement>
</p:properties>
</file>

<file path=customXml/itemProps1.xml><?xml version="1.0" encoding="utf-8"?>
<ds:datastoreItem xmlns:ds="http://schemas.openxmlformats.org/officeDocument/2006/customXml" ds:itemID="{F0D340CF-1FCF-41C1-939E-6A1052987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6D2026-43A9-4C2A-BE38-554DCF0F243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496B902-59DD-4266-856B-C458A5603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34C0DC-1D0B-4B62-9EC8-A2DCEA8B5AD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879F1D2-DD66-4097-8FC8-356D44DD5135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2</TotalTime>
  <Pages>2</Pages>
  <Words>355</Words>
  <Characters>2026</Characters>
  <Application>Microsoft Office Word</Application>
  <DocSecurity>0</DocSecurity>
  <Lines>16</Lines>
  <Paragraphs>4</Paragraphs>
  <ScaleCrop>false</ScaleCrop>
  <Company>Microsoft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11</cp:revision>
  <cp:lastPrinted>2017-03-24T10:19:00Z</cp:lastPrinted>
  <dcterms:created xsi:type="dcterms:W3CDTF">2021-05-11T20:09:00Z</dcterms:created>
  <dcterms:modified xsi:type="dcterms:W3CDTF">2021-07-09T18:07:00Z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b80f7abe-98ff-4c02-83d1-f0cdcf8e0a6b</vt:lpwstr>
  </property>
</Properties>
</file>