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8520B" w14:textId="77777777" w:rsidR="004C1194" w:rsidRPr="0049572E" w:rsidRDefault="00294763" w:rsidP="0049572E">
      <w:pPr>
        <w:rPr>
          <w:rFonts w:ascii="Manus" w:hAnsi="Manus" w:cs="Setimo"/>
          <w:color w:val="FFB700"/>
          <w:sz w:val="40"/>
          <w:szCs w:val="40"/>
        </w:rPr>
      </w:pPr>
      <w:r w:rsidRPr="0049572E">
        <w:rPr>
          <w:rFonts w:ascii="Manus" w:hAnsi="Manus" w:cs="Setimo"/>
          <w:color w:val="FFB700"/>
          <w:sz w:val="40"/>
          <w:szCs w:val="40"/>
        </w:rPr>
        <w:t xml:space="preserve">Puberty – Myth or Fact? </w:t>
      </w:r>
    </w:p>
    <w:tbl>
      <w:tblPr>
        <w:tblStyle w:val="TableGrid"/>
        <w:tblpPr w:leftFromText="180" w:rightFromText="180" w:vertAnchor="page" w:horzAnchor="margin" w:tblpY="2131"/>
        <w:tblW w:w="9351" w:type="dxa"/>
        <w:tblLook w:val="04A0" w:firstRow="1" w:lastRow="0" w:firstColumn="1" w:lastColumn="0" w:noHBand="0" w:noVBand="1"/>
      </w:tblPr>
      <w:tblGrid>
        <w:gridCol w:w="846"/>
        <w:gridCol w:w="3260"/>
        <w:gridCol w:w="5245"/>
      </w:tblGrid>
      <w:tr w:rsidR="00294763" w:rsidRPr="0049572E" w14:paraId="2357135B" w14:textId="77777777" w:rsidTr="0049572E">
        <w:trPr>
          <w:trHeight w:val="567"/>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45406509"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FFB700"/>
          </w:tcPr>
          <w:p w14:paraId="5270D978" w14:textId="77777777" w:rsidR="00294763" w:rsidRPr="0049572E" w:rsidRDefault="00294763" w:rsidP="00294763">
            <w:pPr>
              <w:spacing w:after="160" w:line="256" w:lineRule="auto"/>
              <w:rPr>
                <w:rFonts w:ascii="Setimo" w:eastAsiaTheme="minorHAnsi" w:hAnsi="Setimo" w:cs="Setimo"/>
                <w:color w:val="002A57"/>
                <w:sz w:val="20"/>
                <w:szCs w:val="20"/>
                <w:lang w:eastAsia="en-US"/>
              </w:rPr>
            </w:pPr>
          </w:p>
          <w:p w14:paraId="4E53AA35"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5245" w:type="dxa"/>
            <w:tcBorders>
              <w:top w:val="single" w:sz="4" w:space="0" w:color="auto"/>
              <w:left w:val="single" w:sz="4" w:space="0" w:color="auto"/>
              <w:bottom w:val="single" w:sz="4" w:space="0" w:color="auto"/>
              <w:right w:val="single" w:sz="4" w:space="0" w:color="auto"/>
            </w:tcBorders>
            <w:shd w:val="clear" w:color="auto" w:fill="FFB700"/>
            <w:vAlign w:val="center"/>
            <w:hideMark/>
          </w:tcPr>
          <w:p w14:paraId="7AB59661"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 xml:space="preserve">Answer </w:t>
            </w:r>
          </w:p>
        </w:tc>
      </w:tr>
      <w:tr w:rsidR="00294763" w:rsidRPr="0049572E" w14:paraId="01C58FC3"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5E8E574F" w14:textId="77777777" w:rsidR="00294763" w:rsidRPr="0049572E" w:rsidRDefault="00294763" w:rsidP="00294763">
            <w:pPr>
              <w:spacing w:after="160" w:line="256" w:lineRule="auto"/>
              <w:rPr>
                <w:rFonts w:ascii="Setimo" w:eastAsiaTheme="minorHAnsi" w:hAnsi="Setimo" w:cs="Setimo"/>
                <w:color w:val="002A57"/>
                <w:sz w:val="20"/>
                <w:szCs w:val="20"/>
                <w:lang w:eastAsia="en-US"/>
              </w:rPr>
            </w:pPr>
          </w:p>
          <w:p w14:paraId="15B855F5"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Q1</w:t>
            </w:r>
          </w:p>
          <w:p w14:paraId="5BC64CD4"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617E3D07" w14:textId="77777777" w:rsidR="00294763" w:rsidRPr="0049572E" w:rsidRDefault="00294763" w:rsidP="00294763">
            <w:pPr>
              <w:spacing w:after="160" w:line="256" w:lineRule="auto"/>
              <w:rPr>
                <w:rFonts w:ascii="Setimo" w:eastAsiaTheme="minorHAnsi" w:hAnsi="Setimo" w:cs="Setimo"/>
                <w:color w:val="auto"/>
                <w:sz w:val="20"/>
                <w:szCs w:val="20"/>
                <w:lang w:eastAsia="en-US"/>
              </w:rPr>
            </w:pPr>
          </w:p>
          <w:p w14:paraId="42F8117B" w14:textId="77777777" w:rsidR="00294763" w:rsidRPr="0049572E" w:rsidRDefault="00294763" w:rsidP="00294763">
            <w:pPr>
              <w:spacing w:after="160" w:line="256" w:lineRule="auto"/>
              <w:rPr>
                <w:rFonts w:ascii="Setimo" w:eastAsiaTheme="minorHAnsi" w:hAnsi="Setimo" w:cs="Setimo"/>
                <w:color w:val="auto"/>
                <w:sz w:val="20"/>
                <w:szCs w:val="20"/>
                <w:lang w:eastAsia="en-US"/>
              </w:rPr>
            </w:pPr>
            <w:r w:rsidRPr="0049572E">
              <w:rPr>
                <w:rFonts w:ascii="Setimo" w:eastAsiaTheme="minorHAnsi" w:hAnsi="Setimo" w:cs="Setimo"/>
                <w:color w:val="auto"/>
                <w:sz w:val="20"/>
                <w:szCs w:val="20"/>
                <w:lang w:eastAsia="en-US"/>
              </w:rPr>
              <w:t xml:space="preserve">Puberty is the same for everyone? </w:t>
            </w:r>
          </w:p>
        </w:tc>
        <w:tc>
          <w:tcPr>
            <w:tcW w:w="5245" w:type="dxa"/>
            <w:tcBorders>
              <w:top w:val="single" w:sz="4" w:space="0" w:color="auto"/>
              <w:left w:val="single" w:sz="4" w:space="0" w:color="auto"/>
              <w:bottom w:val="single" w:sz="4" w:space="0" w:color="auto"/>
              <w:right w:val="single" w:sz="4" w:space="0" w:color="auto"/>
            </w:tcBorders>
            <w:vAlign w:val="center"/>
          </w:tcPr>
          <w:p w14:paraId="41C370A7" w14:textId="77777777" w:rsidR="00294763" w:rsidRPr="0049572E" w:rsidRDefault="00294763" w:rsidP="00294763">
            <w:pPr>
              <w:spacing w:after="160" w:line="256" w:lineRule="auto"/>
              <w:rPr>
                <w:rFonts w:ascii="Setimo" w:eastAsiaTheme="minorHAnsi" w:hAnsi="Setimo" w:cs="Setimo"/>
                <w:color w:val="auto"/>
                <w:sz w:val="20"/>
                <w:szCs w:val="20"/>
                <w:lang w:eastAsia="en-US"/>
              </w:rPr>
            </w:pPr>
            <w:r w:rsidRPr="0049572E">
              <w:rPr>
                <w:rFonts w:ascii="Setimo" w:eastAsiaTheme="minorHAnsi" w:hAnsi="Setimo" w:cs="Setimo"/>
                <w:b/>
                <w:color w:val="auto"/>
                <w:sz w:val="20"/>
                <w:szCs w:val="20"/>
                <w:lang w:eastAsia="en-US"/>
              </w:rPr>
              <w:t>Myth</w:t>
            </w:r>
            <w:r w:rsidRPr="0049572E">
              <w:rPr>
                <w:rFonts w:ascii="Setimo" w:hAnsi="Setimo" w:cs="Setimo"/>
                <w:sz w:val="20"/>
                <w:szCs w:val="20"/>
              </w:rPr>
              <w:t xml:space="preserve"> - </w:t>
            </w:r>
            <w:r w:rsidRPr="0049572E">
              <w:rPr>
                <w:rFonts w:ascii="Setimo" w:eastAsiaTheme="minorHAnsi" w:hAnsi="Setimo" w:cs="Setimo"/>
                <w:color w:val="auto"/>
                <w:sz w:val="20"/>
                <w:szCs w:val="20"/>
                <w:lang w:eastAsia="en-US"/>
              </w:rPr>
              <w:t>Not everyone develops at the same age or speed and it can take between 2-4 years to complete. Puberty is different for everyone, try not to compare yourself to other people.</w:t>
            </w:r>
          </w:p>
        </w:tc>
      </w:tr>
      <w:tr w:rsidR="00294763" w:rsidRPr="0049572E" w14:paraId="0E02AB20"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1328DE32"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p w14:paraId="21E0DA0B"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Q2</w:t>
            </w:r>
          </w:p>
          <w:p w14:paraId="4A19931D"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522DA570" w14:textId="77777777" w:rsidR="00294763" w:rsidRPr="0049572E" w:rsidRDefault="00294763" w:rsidP="00294763">
            <w:pPr>
              <w:spacing w:after="160" w:line="256" w:lineRule="auto"/>
              <w:rPr>
                <w:rFonts w:ascii="Setimo" w:eastAsiaTheme="minorHAnsi" w:hAnsi="Setimo" w:cs="Setimo"/>
                <w:color w:val="auto"/>
                <w:sz w:val="20"/>
                <w:szCs w:val="20"/>
                <w:lang w:eastAsia="en-US"/>
              </w:rPr>
            </w:pPr>
          </w:p>
          <w:p w14:paraId="3C3094BA" w14:textId="77777777" w:rsidR="00294763" w:rsidRPr="0049572E" w:rsidRDefault="00294763" w:rsidP="00294763">
            <w:pPr>
              <w:spacing w:after="160" w:line="256" w:lineRule="auto"/>
              <w:rPr>
                <w:rFonts w:ascii="Setimo" w:eastAsiaTheme="minorHAnsi" w:hAnsi="Setimo" w:cs="Setimo"/>
                <w:color w:val="auto"/>
                <w:sz w:val="20"/>
                <w:szCs w:val="20"/>
                <w:lang w:eastAsia="en-US"/>
              </w:rPr>
            </w:pPr>
            <w:r w:rsidRPr="0049572E">
              <w:rPr>
                <w:rFonts w:ascii="Setimo" w:eastAsiaTheme="minorHAnsi" w:hAnsi="Setimo" w:cs="Setimo"/>
                <w:color w:val="auto"/>
                <w:sz w:val="20"/>
                <w:szCs w:val="20"/>
                <w:lang w:eastAsia="en-US"/>
              </w:rPr>
              <w:t>You shouldn’t wash your genitals with perfumed soap</w:t>
            </w:r>
          </w:p>
        </w:tc>
        <w:tc>
          <w:tcPr>
            <w:tcW w:w="5245" w:type="dxa"/>
            <w:tcBorders>
              <w:top w:val="single" w:sz="4" w:space="0" w:color="auto"/>
              <w:left w:val="single" w:sz="4" w:space="0" w:color="auto"/>
              <w:bottom w:val="single" w:sz="4" w:space="0" w:color="auto"/>
              <w:right w:val="single" w:sz="4" w:space="0" w:color="auto"/>
            </w:tcBorders>
            <w:vAlign w:val="center"/>
          </w:tcPr>
          <w:p w14:paraId="2EC671A6" w14:textId="77777777" w:rsidR="00294763" w:rsidRPr="0049572E" w:rsidRDefault="00A155DB" w:rsidP="004422E7">
            <w:pPr>
              <w:spacing w:after="160" w:line="256" w:lineRule="auto"/>
              <w:rPr>
                <w:rFonts w:ascii="Setimo" w:eastAsiaTheme="minorHAnsi" w:hAnsi="Setimo" w:cs="Setimo"/>
                <w:color w:val="auto"/>
                <w:sz w:val="20"/>
                <w:szCs w:val="20"/>
                <w:lang w:eastAsia="en-US"/>
              </w:rPr>
            </w:pPr>
            <w:r w:rsidRPr="0049572E">
              <w:rPr>
                <w:rFonts w:ascii="Setimo" w:eastAsiaTheme="minorHAnsi" w:hAnsi="Setimo" w:cs="Setimo"/>
                <w:b/>
                <w:color w:val="auto"/>
                <w:sz w:val="20"/>
                <w:szCs w:val="20"/>
                <w:lang w:eastAsia="en-US"/>
              </w:rPr>
              <w:t>Fact</w:t>
            </w:r>
            <w:r w:rsidR="00294763" w:rsidRPr="0049572E">
              <w:rPr>
                <w:rFonts w:ascii="Setimo" w:eastAsiaTheme="minorHAnsi" w:hAnsi="Setimo" w:cs="Setimo"/>
                <w:b/>
                <w:color w:val="auto"/>
                <w:sz w:val="20"/>
                <w:szCs w:val="20"/>
                <w:lang w:eastAsia="en-US"/>
              </w:rPr>
              <w:t xml:space="preserve"> - </w:t>
            </w:r>
            <w:r w:rsidR="00294763" w:rsidRPr="0049572E">
              <w:rPr>
                <w:rFonts w:ascii="Setimo" w:eastAsiaTheme="minorHAnsi" w:hAnsi="Setimo" w:cs="Setimo"/>
                <w:color w:val="auto"/>
                <w:sz w:val="20"/>
                <w:szCs w:val="20"/>
                <w:lang w:eastAsia="en-US"/>
              </w:rPr>
              <w:t xml:space="preserve">You’ll need to keep your genitals clean. Avoid strong products. Unscented soap and/or warm water is all you need. Perfumed soaps can disrupt </w:t>
            </w:r>
            <w:r w:rsidR="004422E7" w:rsidRPr="0049572E">
              <w:rPr>
                <w:rFonts w:ascii="Setimo" w:eastAsiaTheme="minorHAnsi" w:hAnsi="Setimo" w:cs="Setimo"/>
                <w:color w:val="auto"/>
                <w:sz w:val="20"/>
                <w:szCs w:val="20"/>
                <w:lang w:eastAsia="en-US"/>
              </w:rPr>
              <w:t>our</w:t>
            </w:r>
            <w:r w:rsidR="00294763" w:rsidRPr="0049572E">
              <w:rPr>
                <w:rFonts w:ascii="Setimo" w:eastAsiaTheme="minorHAnsi" w:hAnsi="Setimo" w:cs="Setimo"/>
                <w:color w:val="auto"/>
                <w:sz w:val="20"/>
                <w:szCs w:val="20"/>
                <w:lang w:eastAsia="en-US"/>
              </w:rPr>
              <w:t xml:space="preserve"> natural bacterial balance and cause in</w:t>
            </w:r>
            <w:r w:rsidR="00CB2F96" w:rsidRPr="0049572E">
              <w:rPr>
                <w:rFonts w:ascii="Setimo" w:eastAsiaTheme="minorHAnsi" w:hAnsi="Setimo" w:cs="Setimo"/>
                <w:color w:val="auto"/>
                <w:sz w:val="20"/>
                <w:szCs w:val="20"/>
                <w:lang w:eastAsia="en-US"/>
              </w:rPr>
              <w:t>fections such as BV (bacterial v</w:t>
            </w:r>
            <w:r w:rsidR="00294763" w:rsidRPr="0049572E">
              <w:rPr>
                <w:rFonts w:ascii="Setimo" w:eastAsiaTheme="minorHAnsi" w:hAnsi="Setimo" w:cs="Setimo"/>
                <w:color w:val="auto"/>
                <w:sz w:val="20"/>
                <w:szCs w:val="20"/>
                <w:lang w:eastAsia="en-US"/>
              </w:rPr>
              <w:t>aginosis). If you have foreskin (skin over the head of your penis) wash gently under it to stop it getting smelly, itchy or sore.</w:t>
            </w:r>
          </w:p>
        </w:tc>
      </w:tr>
      <w:tr w:rsidR="00294763" w:rsidRPr="0049572E" w14:paraId="34F68275"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176B987C"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p w14:paraId="15C586D2"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Q3</w:t>
            </w:r>
          </w:p>
          <w:p w14:paraId="55D1DB7D" w14:textId="77777777" w:rsidR="00294763" w:rsidRPr="0049572E" w:rsidRDefault="00294763" w:rsidP="00294763">
            <w:pPr>
              <w:spacing w:after="160" w:line="256" w:lineRule="auto"/>
              <w:rPr>
                <w:rFonts w:ascii="Setimo" w:eastAsiaTheme="minorHAnsi" w:hAnsi="Setimo" w:cs="Setimo"/>
                <w:i/>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6EDE22E6" w14:textId="77777777" w:rsidR="00294763" w:rsidRPr="0049572E" w:rsidRDefault="00294763" w:rsidP="00294763">
            <w:pPr>
              <w:contextualSpacing/>
              <w:rPr>
                <w:rFonts w:ascii="Setimo" w:hAnsi="Setimo" w:cs="Setimo"/>
                <w:color w:val="auto"/>
                <w:sz w:val="20"/>
                <w:szCs w:val="20"/>
              </w:rPr>
            </w:pPr>
          </w:p>
          <w:p w14:paraId="5AEDBF40" w14:textId="77777777" w:rsidR="004422E7" w:rsidRPr="0049572E" w:rsidRDefault="004422E7" w:rsidP="00294763">
            <w:pPr>
              <w:contextualSpacing/>
              <w:rPr>
                <w:rFonts w:ascii="Setimo" w:hAnsi="Setimo" w:cs="Setimo"/>
                <w:color w:val="auto"/>
                <w:sz w:val="20"/>
                <w:szCs w:val="20"/>
              </w:rPr>
            </w:pPr>
            <w:r w:rsidRPr="0049572E">
              <w:rPr>
                <w:rFonts w:ascii="Setimo" w:hAnsi="Setimo" w:cs="Setimo"/>
                <w:color w:val="auto"/>
                <w:sz w:val="20"/>
                <w:szCs w:val="20"/>
              </w:rPr>
              <w:t>We should check our bodies regularly for any changes</w:t>
            </w:r>
          </w:p>
        </w:tc>
        <w:tc>
          <w:tcPr>
            <w:tcW w:w="5245" w:type="dxa"/>
            <w:tcBorders>
              <w:top w:val="single" w:sz="4" w:space="0" w:color="auto"/>
              <w:left w:val="single" w:sz="4" w:space="0" w:color="auto"/>
              <w:bottom w:val="single" w:sz="4" w:space="0" w:color="auto"/>
              <w:right w:val="single" w:sz="4" w:space="0" w:color="auto"/>
            </w:tcBorders>
            <w:vAlign w:val="center"/>
          </w:tcPr>
          <w:p w14:paraId="6DCED117" w14:textId="77777777" w:rsidR="00294763" w:rsidRPr="0049572E" w:rsidRDefault="00A155DB" w:rsidP="00294763">
            <w:pPr>
              <w:contextualSpacing/>
              <w:rPr>
                <w:rFonts w:ascii="Setimo" w:hAnsi="Setimo" w:cs="Setimo"/>
                <w:color w:val="auto"/>
                <w:sz w:val="20"/>
                <w:szCs w:val="20"/>
              </w:rPr>
            </w:pPr>
            <w:r w:rsidRPr="0049572E">
              <w:rPr>
                <w:rFonts w:ascii="Setimo" w:hAnsi="Setimo" w:cs="Setimo"/>
                <w:b/>
                <w:color w:val="auto"/>
                <w:sz w:val="20"/>
                <w:szCs w:val="20"/>
              </w:rPr>
              <w:t>Fact</w:t>
            </w:r>
            <w:r w:rsidR="004422E7" w:rsidRPr="0049572E">
              <w:rPr>
                <w:rFonts w:ascii="Setimo" w:hAnsi="Setimo" w:cs="Setimo"/>
                <w:b/>
                <w:color w:val="auto"/>
                <w:sz w:val="20"/>
                <w:szCs w:val="20"/>
              </w:rPr>
              <w:t xml:space="preserve"> - </w:t>
            </w:r>
            <w:r w:rsidR="004422E7" w:rsidRPr="0049572E">
              <w:rPr>
                <w:rFonts w:ascii="Setimo" w:hAnsi="Setimo" w:cs="Setimo"/>
                <w:color w:val="auto"/>
                <w:sz w:val="20"/>
                <w:szCs w:val="20"/>
              </w:rPr>
              <w:t>As we grow up we will take more responsibility for our own health. This will involve noticing when our bodies might change, or something feels a bit different to us. But if something does not feel right, we should talk to our parents/carers. If we have testicles it is important to check them regularly for lumps or swelling in case of cancer, and it is also important that we all check our breasts and learn to recognise if there are any changes. Don’t panic though, these cancers are very rare in young people, but it’s good to get to start knowing your body and asking for help if we are unsure or have any concerns about our health. You’ll learn about this in more detail in later secondary school.</w:t>
            </w:r>
          </w:p>
          <w:p w14:paraId="32384D34" w14:textId="77777777" w:rsidR="00294763" w:rsidRPr="0049572E" w:rsidRDefault="00294763" w:rsidP="00294763">
            <w:pPr>
              <w:contextualSpacing/>
              <w:rPr>
                <w:rFonts w:ascii="Setimo" w:hAnsi="Setimo" w:cs="Setimo"/>
                <w:color w:val="auto"/>
                <w:sz w:val="20"/>
                <w:szCs w:val="20"/>
              </w:rPr>
            </w:pPr>
          </w:p>
        </w:tc>
      </w:tr>
      <w:tr w:rsidR="00294763" w:rsidRPr="0049572E" w14:paraId="718C4386"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6FF78FAD"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p w14:paraId="074FE380"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Q4</w:t>
            </w:r>
          </w:p>
          <w:p w14:paraId="1ED75E86"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4751F6EC" w14:textId="77777777" w:rsidR="00294763" w:rsidRPr="0049572E" w:rsidRDefault="00A155DB" w:rsidP="00294763">
            <w:pPr>
              <w:contextualSpacing/>
              <w:rPr>
                <w:rFonts w:ascii="Setimo" w:hAnsi="Setimo" w:cs="Setimo"/>
                <w:color w:val="auto"/>
                <w:sz w:val="20"/>
                <w:szCs w:val="20"/>
              </w:rPr>
            </w:pPr>
            <w:r w:rsidRPr="0049572E">
              <w:rPr>
                <w:rFonts w:ascii="Setimo" w:hAnsi="Setimo" w:cs="Setimo"/>
                <w:color w:val="auto"/>
                <w:sz w:val="20"/>
                <w:szCs w:val="20"/>
              </w:rPr>
              <w:t xml:space="preserve">You </w:t>
            </w:r>
            <w:r w:rsidR="00D41E4A" w:rsidRPr="0049572E">
              <w:rPr>
                <w:rFonts w:ascii="Setimo" w:hAnsi="Setimo" w:cs="Setimo"/>
                <w:color w:val="auto"/>
                <w:sz w:val="20"/>
                <w:szCs w:val="20"/>
              </w:rPr>
              <w:t>have to shav</w:t>
            </w:r>
            <w:r w:rsidRPr="0049572E">
              <w:rPr>
                <w:rFonts w:ascii="Setimo" w:hAnsi="Setimo" w:cs="Setimo"/>
                <w:color w:val="auto"/>
                <w:sz w:val="20"/>
                <w:szCs w:val="20"/>
              </w:rPr>
              <w:t xml:space="preserve">e body hair, it’s unhygienic </w:t>
            </w:r>
          </w:p>
          <w:p w14:paraId="2E7A9713" w14:textId="77777777" w:rsidR="00A155DB" w:rsidRPr="0049572E" w:rsidRDefault="00A155DB" w:rsidP="00294763">
            <w:pPr>
              <w:contextualSpacing/>
              <w:rPr>
                <w:rFonts w:ascii="Setimo" w:hAnsi="Setimo" w:cs="Setimo"/>
                <w:color w:val="auto"/>
                <w:sz w:val="20"/>
                <w:szCs w:val="20"/>
              </w:rPr>
            </w:pPr>
          </w:p>
        </w:tc>
        <w:tc>
          <w:tcPr>
            <w:tcW w:w="5245" w:type="dxa"/>
            <w:tcBorders>
              <w:top w:val="single" w:sz="4" w:space="0" w:color="auto"/>
              <w:left w:val="single" w:sz="4" w:space="0" w:color="auto"/>
              <w:bottom w:val="single" w:sz="4" w:space="0" w:color="auto"/>
              <w:right w:val="single" w:sz="4" w:space="0" w:color="auto"/>
            </w:tcBorders>
            <w:vAlign w:val="center"/>
          </w:tcPr>
          <w:p w14:paraId="3002777D" w14:textId="77777777" w:rsidR="00294763" w:rsidRPr="0049572E" w:rsidRDefault="00A155DB" w:rsidP="00294763">
            <w:pPr>
              <w:contextualSpacing/>
              <w:rPr>
                <w:rFonts w:ascii="Setimo" w:hAnsi="Setimo" w:cs="Setimo"/>
                <w:color w:val="auto"/>
                <w:sz w:val="20"/>
                <w:szCs w:val="20"/>
              </w:rPr>
            </w:pPr>
            <w:r w:rsidRPr="0049572E">
              <w:rPr>
                <w:rFonts w:ascii="Setimo" w:hAnsi="Setimo" w:cs="Setimo"/>
                <w:b/>
                <w:color w:val="auto"/>
                <w:sz w:val="20"/>
                <w:szCs w:val="20"/>
              </w:rPr>
              <w:t xml:space="preserve">Myth – </w:t>
            </w:r>
            <w:r w:rsidRPr="0049572E">
              <w:rPr>
                <w:rFonts w:ascii="Setimo" w:hAnsi="Setimo" w:cs="Setimo"/>
                <w:color w:val="auto"/>
                <w:sz w:val="20"/>
                <w:szCs w:val="20"/>
              </w:rPr>
              <w:t xml:space="preserve">one of the body changes of puberty is growing more hair, on our legs, under arms and genitals particularly. There is a myth that for people with vulvas this hair should be removed because somehow it’s unhygienic or ‘unsightly’. Whether you keep your body hair or remove it, this is personal preference – body hair is not unhygienic, it’s natural.  </w:t>
            </w:r>
            <w:r w:rsidRPr="0049572E">
              <w:rPr>
                <w:rFonts w:ascii="Setimo" w:hAnsi="Setimo" w:cs="Setimo"/>
                <w:sz w:val="20"/>
                <w:szCs w:val="20"/>
              </w:rPr>
              <w:t xml:space="preserve"> </w:t>
            </w:r>
            <w:r w:rsidRPr="0049572E">
              <w:rPr>
                <w:rFonts w:ascii="Setimo" w:hAnsi="Setimo" w:cs="Setimo"/>
                <w:color w:val="auto"/>
                <w:sz w:val="20"/>
                <w:szCs w:val="20"/>
              </w:rPr>
              <w:t>Always remember that your body is your own and it’s up to you what you want to do with it, and that includes how much or how little hair you’d like on it.</w:t>
            </w:r>
          </w:p>
          <w:p w14:paraId="69AECA1A" w14:textId="77777777" w:rsidR="00294763" w:rsidRPr="0049572E" w:rsidRDefault="00294763" w:rsidP="00294763">
            <w:pPr>
              <w:contextualSpacing/>
              <w:rPr>
                <w:rFonts w:ascii="Setimo" w:hAnsi="Setimo" w:cs="Setimo"/>
                <w:color w:val="auto"/>
                <w:sz w:val="20"/>
                <w:szCs w:val="20"/>
              </w:rPr>
            </w:pPr>
          </w:p>
        </w:tc>
      </w:tr>
      <w:tr w:rsidR="00294763" w:rsidRPr="0049572E" w14:paraId="758D4518"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2D076417"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p w14:paraId="0F979C4D"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Q5</w:t>
            </w:r>
          </w:p>
          <w:p w14:paraId="4653F690"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1E26BBD2" w14:textId="77777777" w:rsidR="00294763" w:rsidRPr="0049572E" w:rsidRDefault="00294763" w:rsidP="00294763">
            <w:pPr>
              <w:contextualSpacing/>
              <w:rPr>
                <w:rFonts w:ascii="Setimo" w:hAnsi="Setimo" w:cs="Setimo"/>
                <w:color w:val="auto"/>
                <w:sz w:val="20"/>
                <w:szCs w:val="20"/>
              </w:rPr>
            </w:pPr>
          </w:p>
          <w:p w14:paraId="4F002208" w14:textId="77777777" w:rsidR="00A155DB" w:rsidRPr="0049572E" w:rsidRDefault="00A155DB" w:rsidP="00294763">
            <w:pPr>
              <w:contextualSpacing/>
              <w:rPr>
                <w:rFonts w:ascii="Setimo" w:hAnsi="Setimo" w:cs="Setimo"/>
                <w:color w:val="auto"/>
                <w:sz w:val="20"/>
                <w:szCs w:val="20"/>
              </w:rPr>
            </w:pPr>
            <w:r w:rsidRPr="0049572E">
              <w:rPr>
                <w:rFonts w:ascii="Setimo" w:hAnsi="Setimo" w:cs="Setimo"/>
                <w:color w:val="auto"/>
                <w:sz w:val="20"/>
                <w:szCs w:val="20"/>
              </w:rPr>
              <w:t xml:space="preserve">Puberty can impact on our emotions, as well as bodies </w:t>
            </w:r>
          </w:p>
        </w:tc>
        <w:tc>
          <w:tcPr>
            <w:tcW w:w="5245" w:type="dxa"/>
            <w:tcBorders>
              <w:top w:val="single" w:sz="4" w:space="0" w:color="auto"/>
              <w:left w:val="single" w:sz="4" w:space="0" w:color="auto"/>
              <w:bottom w:val="single" w:sz="4" w:space="0" w:color="auto"/>
              <w:right w:val="single" w:sz="4" w:space="0" w:color="auto"/>
            </w:tcBorders>
            <w:vAlign w:val="center"/>
          </w:tcPr>
          <w:p w14:paraId="53267654" w14:textId="77777777" w:rsidR="00294763" w:rsidRPr="0049572E" w:rsidRDefault="00F52F5E" w:rsidP="00294763">
            <w:pPr>
              <w:contextualSpacing/>
              <w:rPr>
                <w:rFonts w:ascii="Setimo" w:hAnsi="Setimo" w:cs="Setimo"/>
                <w:color w:val="auto"/>
                <w:sz w:val="20"/>
                <w:szCs w:val="20"/>
              </w:rPr>
            </w:pPr>
            <w:r w:rsidRPr="0049572E">
              <w:rPr>
                <w:rFonts w:ascii="Setimo" w:hAnsi="Setimo" w:cs="Setimo"/>
                <w:b/>
                <w:color w:val="auto"/>
                <w:sz w:val="20"/>
                <w:szCs w:val="20"/>
              </w:rPr>
              <w:t>FACT</w:t>
            </w:r>
            <w:r w:rsidR="00A155DB" w:rsidRPr="0049572E">
              <w:rPr>
                <w:rFonts w:ascii="Setimo" w:hAnsi="Setimo" w:cs="Setimo"/>
                <w:b/>
                <w:color w:val="auto"/>
                <w:sz w:val="20"/>
                <w:szCs w:val="20"/>
              </w:rPr>
              <w:t xml:space="preserve"> - </w:t>
            </w:r>
            <w:r w:rsidR="00A155DB" w:rsidRPr="0049572E">
              <w:rPr>
                <w:rFonts w:ascii="Setimo" w:hAnsi="Setimo" w:cs="Setimo"/>
                <w:color w:val="auto"/>
                <w:sz w:val="20"/>
                <w:szCs w:val="20"/>
              </w:rPr>
              <w:t>Puberty can also affect the way we feel and our emotions can be heightened, especially as we try to cope with the changes to our bodies. Try to be kind to yourself and people around you, without comparing to others. Do things which ma</w:t>
            </w:r>
            <w:r w:rsidR="0097600E" w:rsidRPr="0049572E">
              <w:rPr>
                <w:rFonts w:ascii="Setimo" w:hAnsi="Setimo" w:cs="Setimo"/>
                <w:color w:val="auto"/>
                <w:sz w:val="20"/>
                <w:szCs w:val="20"/>
              </w:rPr>
              <w:t>ke</w:t>
            </w:r>
            <w:r w:rsidR="00A155DB" w:rsidRPr="0049572E">
              <w:rPr>
                <w:rFonts w:ascii="Setimo" w:hAnsi="Setimo" w:cs="Setimo"/>
                <w:color w:val="auto"/>
                <w:sz w:val="20"/>
                <w:szCs w:val="20"/>
              </w:rPr>
              <w:t xml:space="preserve"> you feel positive and support your mental health. Sleeping enough, doing some exercise and eating healthily can also help us feel </w:t>
            </w:r>
            <w:r w:rsidR="00A155DB" w:rsidRPr="0049572E">
              <w:rPr>
                <w:rFonts w:ascii="Setimo" w:hAnsi="Setimo" w:cs="Setimo"/>
                <w:color w:val="auto"/>
                <w:sz w:val="20"/>
                <w:szCs w:val="20"/>
              </w:rPr>
              <w:lastRenderedPageBreak/>
              <w:t>more positive.</w:t>
            </w:r>
            <w:r w:rsidR="00A155DB" w:rsidRPr="0049572E">
              <w:rPr>
                <w:rFonts w:ascii="Setimo" w:hAnsi="Setimo" w:cs="Setimo"/>
                <w:sz w:val="20"/>
                <w:szCs w:val="20"/>
              </w:rPr>
              <w:t xml:space="preserve"> </w:t>
            </w:r>
            <w:r w:rsidR="00CA6E9A" w:rsidRPr="0049572E">
              <w:rPr>
                <w:rFonts w:ascii="Setimo" w:hAnsi="Setimo" w:cs="Setimo"/>
                <w:color w:val="auto"/>
                <w:sz w:val="20"/>
                <w:szCs w:val="20"/>
              </w:rPr>
              <w:t>Part of puberty might involve starting to have</w:t>
            </w:r>
            <w:r w:rsidR="00A155DB" w:rsidRPr="0049572E">
              <w:rPr>
                <w:rFonts w:ascii="Setimo" w:hAnsi="Setimo" w:cs="Setimo"/>
                <w:color w:val="auto"/>
                <w:sz w:val="20"/>
                <w:szCs w:val="20"/>
              </w:rPr>
              <w:t xml:space="preserve"> sexual feelings, thinking more about sex and potentially who we might fancy. This might mean you s</w:t>
            </w:r>
            <w:r w:rsidR="00D96B98" w:rsidRPr="0049572E">
              <w:rPr>
                <w:rFonts w:ascii="Setimo" w:hAnsi="Setimo" w:cs="Setimo"/>
                <w:color w:val="auto"/>
                <w:sz w:val="20"/>
                <w:szCs w:val="20"/>
              </w:rPr>
              <w:t>tart to think about your sexual orientation</w:t>
            </w:r>
            <w:r w:rsidR="00A155DB" w:rsidRPr="0049572E">
              <w:rPr>
                <w:rFonts w:ascii="Setimo" w:hAnsi="Setimo" w:cs="Setimo"/>
                <w:color w:val="auto"/>
                <w:sz w:val="20"/>
                <w:szCs w:val="20"/>
              </w:rPr>
              <w:t xml:space="preserve"> (which genders you are attracted to) but don’t worry if you’re not sure yet. In this wild mix of growing, changing and hormones it can take time to work things out.</w:t>
            </w:r>
          </w:p>
          <w:p w14:paraId="0596642A" w14:textId="77777777" w:rsidR="00294763" w:rsidRPr="0049572E" w:rsidRDefault="00294763" w:rsidP="00294763">
            <w:pPr>
              <w:contextualSpacing/>
              <w:rPr>
                <w:rFonts w:ascii="Setimo" w:hAnsi="Setimo" w:cs="Setimo"/>
                <w:color w:val="auto"/>
                <w:sz w:val="20"/>
                <w:szCs w:val="20"/>
              </w:rPr>
            </w:pPr>
          </w:p>
        </w:tc>
      </w:tr>
      <w:tr w:rsidR="00294763" w:rsidRPr="0049572E" w14:paraId="5C4F9C10"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47A09F82"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p w14:paraId="78140661"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Q6</w:t>
            </w:r>
          </w:p>
          <w:p w14:paraId="3345B45F"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1425612E" w14:textId="77777777" w:rsidR="00294763" w:rsidRPr="0049572E" w:rsidRDefault="00294763" w:rsidP="00294763">
            <w:pPr>
              <w:contextualSpacing/>
              <w:rPr>
                <w:rFonts w:ascii="Setimo" w:hAnsi="Setimo" w:cs="Setimo"/>
                <w:color w:val="auto"/>
                <w:sz w:val="20"/>
                <w:szCs w:val="20"/>
              </w:rPr>
            </w:pPr>
          </w:p>
          <w:p w14:paraId="790DCBD1" w14:textId="77777777" w:rsidR="00A155DB" w:rsidRPr="0049572E" w:rsidRDefault="00A155DB" w:rsidP="00294763">
            <w:pPr>
              <w:contextualSpacing/>
              <w:rPr>
                <w:rFonts w:ascii="Setimo" w:hAnsi="Setimo" w:cs="Setimo"/>
                <w:color w:val="auto"/>
                <w:sz w:val="20"/>
                <w:szCs w:val="20"/>
              </w:rPr>
            </w:pPr>
            <w:r w:rsidRPr="0049572E">
              <w:rPr>
                <w:rFonts w:ascii="Setimo" w:hAnsi="Setimo" w:cs="Setimo"/>
                <w:color w:val="auto"/>
                <w:sz w:val="20"/>
                <w:szCs w:val="20"/>
              </w:rPr>
              <w:t xml:space="preserve">Masturbating is bad for you </w:t>
            </w:r>
          </w:p>
        </w:tc>
        <w:tc>
          <w:tcPr>
            <w:tcW w:w="5245" w:type="dxa"/>
            <w:tcBorders>
              <w:top w:val="single" w:sz="4" w:space="0" w:color="auto"/>
              <w:left w:val="single" w:sz="4" w:space="0" w:color="auto"/>
              <w:bottom w:val="single" w:sz="4" w:space="0" w:color="auto"/>
              <w:right w:val="single" w:sz="4" w:space="0" w:color="auto"/>
            </w:tcBorders>
            <w:vAlign w:val="center"/>
          </w:tcPr>
          <w:p w14:paraId="21511447" w14:textId="77777777" w:rsidR="00294763" w:rsidRPr="0049572E" w:rsidRDefault="00A155DB" w:rsidP="00294763">
            <w:pPr>
              <w:contextualSpacing/>
              <w:rPr>
                <w:rFonts w:ascii="Setimo" w:hAnsi="Setimo" w:cs="Setimo"/>
                <w:color w:val="auto"/>
                <w:sz w:val="20"/>
                <w:szCs w:val="20"/>
              </w:rPr>
            </w:pPr>
            <w:r w:rsidRPr="0049572E">
              <w:rPr>
                <w:rFonts w:ascii="Setimo" w:hAnsi="Setimo" w:cs="Setimo"/>
                <w:b/>
                <w:color w:val="auto"/>
                <w:sz w:val="20"/>
                <w:szCs w:val="20"/>
              </w:rPr>
              <w:t xml:space="preserve">Myth - </w:t>
            </w:r>
            <w:r w:rsidRPr="0049572E">
              <w:rPr>
                <w:rFonts w:ascii="Setimo" w:hAnsi="Setimo" w:cs="Setimo"/>
                <w:color w:val="auto"/>
                <w:sz w:val="20"/>
                <w:szCs w:val="20"/>
              </w:rPr>
              <w:t>You may find you want to explore your body and touch areas (penis/ vulva) for sexual pleasure. This is called masturbation and is a normal part of growing up. Make sure to have clean hands and do it in a private place. There are myths that masturbating is bad for you, mean</w:t>
            </w:r>
            <w:r w:rsidR="003B2CD7" w:rsidRPr="0049572E">
              <w:rPr>
                <w:rFonts w:ascii="Setimo" w:hAnsi="Setimo" w:cs="Setimo"/>
                <w:color w:val="auto"/>
                <w:sz w:val="20"/>
                <w:szCs w:val="20"/>
              </w:rPr>
              <w:t>s</w:t>
            </w:r>
            <w:r w:rsidRPr="0049572E">
              <w:rPr>
                <w:rFonts w:ascii="Setimo" w:hAnsi="Setimo" w:cs="Setimo"/>
                <w:color w:val="auto"/>
                <w:sz w:val="20"/>
                <w:szCs w:val="20"/>
              </w:rPr>
              <w:t xml:space="preserve"> you can’t have children and even that you will go blind! They aren’t true</w:t>
            </w:r>
            <w:r w:rsidR="003B2CD7" w:rsidRPr="0049572E">
              <w:rPr>
                <w:rFonts w:ascii="Setimo" w:hAnsi="Setimo" w:cs="Setimo"/>
                <w:color w:val="auto"/>
                <w:sz w:val="20"/>
                <w:szCs w:val="20"/>
              </w:rPr>
              <w:t>.</w:t>
            </w:r>
            <w:r w:rsidRPr="0049572E">
              <w:rPr>
                <w:rFonts w:ascii="Setimo" w:hAnsi="Setimo" w:cs="Setimo"/>
                <w:color w:val="auto"/>
                <w:sz w:val="20"/>
                <w:szCs w:val="20"/>
              </w:rPr>
              <w:t xml:space="preserve"> </w:t>
            </w:r>
          </w:p>
          <w:p w14:paraId="3E83AB4E" w14:textId="77777777" w:rsidR="00294763" w:rsidRPr="0049572E" w:rsidRDefault="00294763" w:rsidP="00294763">
            <w:pPr>
              <w:contextualSpacing/>
              <w:rPr>
                <w:rFonts w:ascii="Setimo" w:hAnsi="Setimo" w:cs="Setimo"/>
                <w:color w:val="auto"/>
                <w:sz w:val="20"/>
                <w:szCs w:val="20"/>
              </w:rPr>
            </w:pPr>
          </w:p>
        </w:tc>
      </w:tr>
      <w:tr w:rsidR="00294763" w:rsidRPr="0049572E" w14:paraId="4E18FACF"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7522EBA6"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p w14:paraId="57B73757"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Q7</w:t>
            </w:r>
          </w:p>
          <w:p w14:paraId="2AD2DE25"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76A10D9A" w14:textId="77777777" w:rsidR="00294763" w:rsidRPr="0049572E" w:rsidRDefault="00294763" w:rsidP="00294763">
            <w:pPr>
              <w:contextualSpacing/>
              <w:rPr>
                <w:rFonts w:ascii="Setimo" w:hAnsi="Setimo" w:cs="Setimo"/>
                <w:color w:val="auto"/>
                <w:sz w:val="20"/>
                <w:szCs w:val="20"/>
              </w:rPr>
            </w:pPr>
          </w:p>
          <w:p w14:paraId="1B93B6D2" w14:textId="338EA8DF" w:rsidR="00D41E4A" w:rsidRPr="0049572E" w:rsidRDefault="00D41E4A" w:rsidP="00294763">
            <w:pPr>
              <w:contextualSpacing/>
              <w:rPr>
                <w:rFonts w:ascii="Setimo" w:hAnsi="Setimo" w:cs="Setimo"/>
                <w:color w:val="auto"/>
                <w:sz w:val="20"/>
                <w:szCs w:val="20"/>
              </w:rPr>
            </w:pPr>
            <w:r w:rsidRPr="0049572E">
              <w:rPr>
                <w:rFonts w:ascii="Setimo" w:hAnsi="Setimo" w:cs="Setimo"/>
                <w:color w:val="auto"/>
                <w:sz w:val="20"/>
                <w:szCs w:val="20"/>
              </w:rPr>
              <w:t>Wet dream</w:t>
            </w:r>
            <w:r w:rsidR="004B257C">
              <w:rPr>
                <w:rFonts w:ascii="Setimo" w:hAnsi="Setimo" w:cs="Setimo"/>
                <w:color w:val="auto"/>
                <w:sz w:val="20"/>
                <w:szCs w:val="20"/>
              </w:rPr>
              <w:t>s</w:t>
            </w:r>
            <w:r w:rsidRPr="0049572E">
              <w:rPr>
                <w:rFonts w:ascii="Setimo" w:hAnsi="Setimo" w:cs="Setimo"/>
                <w:color w:val="auto"/>
                <w:sz w:val="20"/>
                <w:szCs w:val="20"/>
              </w:rPr>
              <w:t xml:space="preserve"> only happen to boys </w:t>
            </w:r>
          </w:p>
        </w:tc>
        <w:tc>
          <w:tcPr>
            <w:tcW w:w="5245" w:type="dxa"/>
            <w:tcBorders>
              <w:top w:val="single" w:sz="4" w:space="0" w:color="auto"/>
              <w:left w:val="single" w:sz="4" w:space="0" w:color="auto"/>
              <w:bottom w:val="single" w:sz="4" w:space="0" w:color="auto"/>
              <w:right w:val="single" w:sz="4" w:space="0" w:color="auto"/>
            </w:tcBorders>
            <w:vAlign w:val="center"/>
          </w:tcPr>
          <w:p w14:paraId="0CD96318" w14:textId="77777777" w:rsidR="00294763" w:rsidRPr="0049572E" w:rsidRDefault="00D41E4A" w:rsidP="00294763">
            <w:pPr>
              <w:contextualSpacing/>
              <w:rPr>
                <w:rFonts w:ascii="Setimo" w:hAnsi="Setimo" w:cs="Setimo"/>
                <w:color w:val="auto"/>
                <w:sz w:val="20"/>
                <w:szCs w:val="20"/>
              </w:rPr>
            </w:pPr>
            <w:r w:rsidRPr="0049572E">
              <w:rPr>
                <w:rFonts w:ascii="Setimo" w:hAnsi="Setimo" w:cs="Setimo"/>
                <w:b/>
                <w:color w:val="auto"/>
                <w:sz w:val="20"/>
                <w:szCs w:val="20"/>
              </w:rPr>
              <w:t xml:space="preserve">Myth - </w:t>
            </w:r>
            <w:r w:rsidRPr="0049572E">
              <w:rPr>
                <w:rFonts w:ascii="Setimo" w:hAnsi="Setimo" w:cs="Setimo"/>
                <w:color w:val="auto"/>
                <w:sz w:val="20"/>
                <w:szCs w:val="20"/>
              </w:rPr>
              <w:t>We</w:t>
            </w:r>
            <w:r w:rsidR="00624215" w:rsidRPr="0049572E">
              <w:rPr>
                <w:rFonts w:ascii="Setimo" w:hAnsi="Setimo" w:cs="Setimo"/>
                <w:color w:val="auto"/>
                <w:sz w:val="20"/>
                <w:szCs w:val="20"/>
              </w:rPr>
              <w:t xml:space="preserve">t dreams are when you ejaculate/ orgasm </w:t>
            </w:r>
            <w:r w:rsidRPr="0049572E">
              <w:rPr>
                <w:rFonts w:ascii="Setimo" w:hAnsi="Setimo" w:cs="Setimo"/>
                <w:color w:val="auto"/>
                <w:sz w:val="20"/>
                <w:szCs w:val="20"/>
              </w:rPr>
              <w:t xml:space="preserve">while you’re asleep. Some people remember having a nice dream but others just wake up to find a wet patch. It’s important to clean up afterwards and change your sheets etc. This can happen to everyone regardless of their genders, however, </w:t>
            </w:r>
            <w:r w:rsidR="00CB2F96" w:rsidRPr="0049572E">
              <w:rPr>
                <w:rFonts w:ascii="Setimo" w:hAnsi="Setimo" w:cs="Setimo"/>
                <w:color w:val="auto"/>
                <w:sz w:val="20"/>
                <w:szCs w:val="20"/>
              </w:rPr>
              <w:t xml:space="preserve">erections and releasing </w:t>
            </w:r>
            <w:r w:rsidRPr="0049572E">
              <w:rPr>
                <w:rFonts w:ascii="Setimo" w:hAnsi="Setimo" w:cs="Setimo"/>
                <w:color w:val="auto"/>
                <w:sz w:val="20"/>
                <w:szCs w:val="20"/>
              </w:rPr>
              <w:t xml:space="preserve">semen </w:t>
            </w:r>
            <w:r w:rsidR="00CB2F96" w:rsidRPr="0049572E">
              <w:rPr>
                <w:rFonts w:ascii="Setimo" w:hAnsi="Setimo" w:cs="Setimo"/>
                <w:color w:val="auto"/>
                <w:sz w:val="20"/>
                <w:szCs w:val="20"/>
              </w:rPr>
              <w:t xml:space="preserve">only happens if you </w:t>
            </w:r>
            <w:r w:rsidRPr="0049572E">
              <w:rPr>
                <w:rFonts w:ascii="Setimo" w:hAnsi="Setimo" w:cs="Setimo"/>
                <w:color w:val="auto"/>
                <w:sz w:val="20"/>
                <w:szCs w:val="20"/>
              </w:rPr>
              <w:t>have a penis</w:t>
            </w:r>
            <w:r w:rsidR="00CB2F96" w:rsidRPr="0049572E">
              <w:rPr>
                <w:rFonts w:ascii="Setimo" w:hAnsi="Setimo" w:cs="Setimo"/>
                <w:color w:val="auto"/>
                <w:sz w:val="20"/>
                <w:szCs w:val="20"/>
              </w:rPr>
              <w:t xml:space="preserve">. For girls and people with vulvas they may have sexual feelings and orgasm in their sleep. Sometimes (though not always) this can involve release of vaginal fluid as the body is sexually aroused (turned on). </w:t>
            </w:r>
            <w:r w:rsidR="00EB64FE" w:rsidRPr="0049572E">
              <w:rPr>
                <w:rFonts w:ascii="Setimo" w:hAnsi="Setimo" w:cs="Setimo"/>
                <w:color w:val="auto"/>
                <w:sz w:val="20"/>
                <w:szCs w:val="20"/>
              </w:rPr>
              <w:t xml:space="preserve">They are natural and nothing to be ashamed of. </w:t>
            </w:r>
            <w:r w:rsidR="00F52F5E" w:rsidRPr="0049572E">
              <w:rPr>
                <w:rFonts w:ascii="Setimo" w:hAnsi="Setimo" w:cs="Setimo"/>
                <w:color w:val="auto"/>
                <w:sz w:val="20"/>
                <w:szCs w:val="20"/>
              </w:rPr>
              <w:t xml:space="preserve">They happen to some people and not others. </w:t>
            </w:r>
          </w:p>
          <w:p w14:paraId="0ABB4A2B" w14:textId="77777777" w:rsidR="00294763" w:rsidRPr="0049572E" w:rsidRDefault="00294763" w:rsidP="00294763">
            <w:pPr>
              <w:contextualSpacing/>
              <w:rPr>
                <w:rFonts w:ascii="Setimo" w:hAnsi="Setimo" w:cs="Setimo"/>
                <w:color w:val="auto"/>
                <w:sz w:val="20"/>
                <w:szCs w:val="20"/>
              </w:rPr>
            </w:pPr>
          </w:p>
        </w:tc>
      </w:tr>
      <w:tr w:rsidR="00294763" w:rsidRPr="0049572E" w14:paraId="5639067E"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hideMark/>
          </w:tcPr>
          <w:p w14:paraId="2F5AB0F7"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Q8</w:t>
            </w:r>
          </w:p>
        </w:tc>
        <w:tc>
          <w:tcPr>
            <w:tcW w:w="3260" w:type="dxa"/>
            <w:tcBorders>
              <w:top w:val="single" w:sz="4" w:space="0" w:color="auto"/>
              <w:left w:val="single" w:sz="4" w:space="0" w:color="auto"/>
              <w:bottom w:val="single" w:sz="4" w:space="0" w:color="auto"/>
              <w:right w:val="single" w:sz="4" w:space="0" w:color="auto"/>
            </w:tcBorders>
          </w:tcPr>
          <w:p w14:paraId="4543BE6F" w14:textId="77777777" w:rsidR="00294763" w:rsidRPr="0049572E" w:rsidRDefault="00294763" w:rsidP="00294763">
            <w:pPr>
              <w:contextualSpacing/>
              <w:rPr>
                <w:rFonts w:ascii="Setimo" w:hAnsi="Setimo" w:cs="Setimo"/>
                <w:color w:val="auto"/>
                <w:sz w:val="20"/>
                <w:szCs w:val="20"/>
              </w:rPr>
            </w:pPr>
          </w:p>
          <w:p w14:paraId="52ED85D5" w14:textId="77777777" w:rsidR="00D907BC" w:rsidRPr="0049572E" w:rsidRDefault="00D907BC" w:rsidP="00294763">
            <w:pPr>
              <w:contextualSpacing/>
              <w:rPr>
                <w:rFonts w:ascii="Setimo" w:hAnsi="Setimo" w:cs="Setimo"/>
                <w:color w:val="auto"/>
                <w:sz w:val="20"/>
                <w:szCs w:val="20"/>
              </w:rPr>
            </w:pPr>
            <w:r w:rsidRPr="0049572E">
              <w:rPr>
                <w:rFonts w:ascii="Setimo" w:hAnsi="Setimo" w:cs="Setimo"/>
                <w:color w:val="auto"/>
                <w:sz w:val="20"/>
                <w:szCs w:val="20"/>
              </w:rPr>
              <w:t xml:space="preserve">Period blood is dirty </w:t>
            </w:r>
          </w:p>
        </w:tc>
        <w:tc>
          <w:tcPr>
            <w:tcW w:w="5245" w:type="dxa"/>
            <w:tcBorders>
              <w:top w:val="single" w:sz="4" w:space="0" w:color="auto"/>
              <w:left w:val="single" w:sz="4" w:space="0" w:color="auto"/>
              <w:bottom w:val="single" w:sz="4" w:space="0" w:color="auto"/>
              <w:right w:val="single" w:sz="4" w:space="0" w:color="auto"/>
            </w:tcBorders>
            <w:vAlign w:val="center"/>
          </w:tcPr>
          <w:p w14:paraId="7D343097" w14:textId="77777777" w:rsidR="00294763" w:rsidRPr="0049572E" w:rsidRDefault="00624215" w:rsidP="00294763">
            <w:pPr>
              <w:contextualSpacing/>
              <w:rPr>
                <w:rFonts w:ascii="Setimo" w:hAnsi="Setimo" w:cs="Setimo"/>
                <w:color w:val="auto"/>
                <w:sz w:val="20"/>
                <w:szCs w:val="20"/>
              </w:rPr>
            </w:pPr>
            <w:r w:rsidRPr="0049572E">
              <w:rPr>
                <w:rFonts w:ascii="Setimo" w:hAnsi="Setimo" w:cs="Setimo"/>
                <w:b/>
                <w:color w:val="auto"/>
                <w:sz w:val="20"/>
                <w:szCs w:val="20"/>
              </w:rPr>
              <w:t xml:space="preserve">Myth – </w:t>
            </w:r>
            <w:r w:rsidRPr="0049572E">
              <w:rPr>
                <w:rFonts w:ascii="Setimo" w:hAnsi="Setimo" w:cs="Setimo"/>
                <w:color w:val="auto"/>
                <w:sz w:val="20"/>
                <w:szCs w:val="20"/>
              </w:rPr>
              <w:t xml:space="preserve">Periods are not ‘dirty’ or ‘smelly’ or any of the other negative stereotypes people have for them. Periods are natural and healthy. </w:t>
            </w:r>
          </w:p>
        </w:tc>
      </w:tr>
    </w:tbl>
    <w:p w14:paraId="64BAF081" w14:textId="77777777" w:rsidR="00294763" w:rsidRPr="0049572E" w:rsidRDefault="00294763" w:rsidP="00FC3CB9">
      <w:pPr>
        <w:rPr>
          <w:rFonts w:ascii="Setimo" w:hAnsi="Setimo" w:cs="Setimo"/>
          <w:b/>
          <w:color w:val="002A57"/>
          <w:sz w:val="56"/>
          <w:szCs w:val="56"/>
        </w:rPr>
      </w:pPr>
    </w:p>
    <w:sectPr w:rsidR="00294763" w:rsidRPr="0049572E" w:rsidSect="001F656F">
      <w:headerReference w:type="even" r:id="rId12"/>
      <w:headerReference w:type="default" r:id="rId13"/>
      <w:footerReference w:type="default" r:id="rId14"/>
      <w:headerReference w:type="first" r:id="rId15"/>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AF599" w14:textId="77777777" w:rsidR="000C6921" w:rsidRDefault="000C6921" w:rsidP="00483105">
      <w:pPr>
        <w:spacing w:after="0" w:line="240" w:lineRule="auto"/>
      </w:pPr>
      <w:r>
        <w:separator/>
      </w:r>
    </w:p>
  </w:endnote>
  <w:endnote w:type="continuationSeparator" w:id="0">
    <w:p w14:paraId="3314B89D" w14:textId="77777777" w:rsidR="000C6921" w:rsidRDefault="000C6921"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B35C6" w14:textId="75465EA8" w:rsidR="00483105" w:rsidRPr="00E029FB" w:rsidRDefault="009008F1" w:rsidP="00E029FB">
    <w:pPr>
      <w:pStyle w:val="Footer"/>
      <w:ind w:firstLine="3600"/>
      <w:jc w:val="center"/>
      <w:rPr>
        <w:sz w:val="20"/>
        <w:szCs w:val="20"/>
      </w:rPr>
    </w:pPr>
    <w:r>
      <w:rPr>
        <w:noProof/>
        <w:sz w:val="20"/>
        <w:szCs w:val="20"/>
      </w:rPr>
      <w:drawing>
        <wp:anchor distT="0" distB="0" distL="114300" distR="114300" simplePos="0" relativeHeight="251668480" behindDoc="1" locked="0" layoutInCell="1" allowOverlap="1" wp14:anchorId="0D7255EE" wp14:editId="602EDC52">
          <wp:simplePos x="0" y="0"/>
          <wp:positionH relativeFrom="column">
            <wp:posOffset>5807710</wp:posOffset>
          </wp:positionH>
          <wp:positionV relativeFrom="paragraph">
            <wp:posOffset>-21590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00176936" w:rsidRPr="0049572E">
      <w:rPr>
        <w:noProof/>
        <w:sz w:val="20"/>
        <w:szCs w:val="20"/>
      </w:rPr>
      <w:drawing>
        <wp:anchor distT="0" distB="0" distL="114300" distR="114300" simplePos="0" relativeHeight="251667456" behindDoc="0" locked="0" layoutInCell="1" allowOverlap="1" wp14:anchorId="56178CA7" wp14:editId="5490D163">
          <wp:simplePos x="0" y="0"/>
          <wp:positionH relativeFrom="column">
            <wp:posOffset>5124450</wp:posOffset>
          </wp:positionH>
          <wp:positionV relativeFrom="paragraph">
            <wp:posOffset>56515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176936" w:rsidRPr="0049572E">
      <w:rPr>
        <w:noProof/>
        <w:sz w:val="20"/>
        <w:szCs w:val="20"/>
      </w:rPr>
      <mc:AlternateContent>
        <mc:Choice Requires="wpg">
          <w:drawing>
            <wp:anchor distT="0" distB="0" distL="114300" distR="114300" simplePos="0" relativeHeight="251666432" behindDoc="1" locked="0" layoutInCell="1" allowOverlap="1" wp14:anchorId="10D63426" wp14:editId="27AA4D17">
              <wp:simplePos x="0" y="0"/>
              <wp:positionH relativeFrom="margin">
                <wp:posOffset>4089400</wp:posOffset>
              </wp:positionH>
              <wp:positionV relativeFrom="paragraph">
                <wp:posOffset>43815</wp:posOffset>
              </wp:positionV>
              <wp:extent cx="647700" cy="370840"/>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85DD7" id="docshapegroup3" o:spid="_x0000_s1026" style="position:absolute;margin-left:322pt;margin-top:3.45pt;width:51pt;height:29.2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17Xi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XW1e9l/AorvD7elx/3r/QLO3RKG314cbAP5wfP3L60/H&#10;sEx8/PFw+98nfP1h+T39/RCAN5/e/v1wh1H3X88HT6FfPh+/0BBY++YXz4hfIyPufzlvbvGfQzeO&#10;W7DrFl+143bqmFG3j+Am/WoY5uZqg2+vm74LTLx9/Df+dbOd2vBb52b/7Yf9TZjWo8qo0bqw6U4X&#10;up7+d3T9C1HNs+tE5GK6As+crh4jmhowQs9TSszkGwI7geYmGcd2Oy8IIsR07QAciJT95IhWkRr7&#10;m9uvp/MP9wfPkP3PP57OQR7u8Mmz+Y5x34EZn788QzT+9Xqz3YzTdt74KRlewLCJAti/fNjstpu3&#10;jZ98AQRskrGuXes2FzY+xCnBwziWB3rc8AIgZhGqE6iA2OgGFbFewAixroDYIEB+rGs3Dypio4Bh&#10;LA+kIgbFl6xy7KdJRQxci6vcTQXEXE7+66abVMxcSn8PpaLmcg6MXedU3FzKgp1rStjlPMC8OkNd&#10;ygQPpWOXs2Fs+wJ2KR924Lu+21zOiGs3NTrtUk54KBW7JmfF2LpOpV2TsmLXFGUhZ8W1g2BpwtCk&#10;rPBQOnY5K8rYpazYNSWBaHJWXGMZKnIpJwhIxy1nBPja6pRLGbFrSjLR5owYWhW1NmUDYFTM2pwJ&#10;Yzs3KmZtyoRdW5KHNmeC2xZQS3lAQDpuOQvGbqtLQ5vyYNeWpKHNmTDru61NWQAYFTMY5UzDtXOv&#10;Uq1LWbDrSpLQ5UyYdR3SpSwAjI5ZzoDiTutSDuy6khR0OQsanWZdygDA6Jjl5B/bVrejXcqAHbS9&#10;rtv6nAXXBcXbpxwgIBW3PmcAqKbzs09ZsOtLUgC/LN0eRc3Wp0woa7Y+ZwLkQNe7fcqGXV+Sgz5n&#10;xLXrda72KSM8lEq7IWfE2EFoNP9oSDmxG0qyQA5b4jzAGumeyJCywkPp2OWsGIcWLhw5jAvHbEhZ&#10;sRtK8jDkrLh2gy6rQ8oKD6Vjl7MCnr++74aUFbuhJBNjzopr1+jYjSkrPJSK3ZizYhynUaXdmLJi&#10;N5akYsxZcV0g3ZhygoB03HJGjFOvy8SYMmI3lmRizBlxDSuoWfsx5QMBqbhNORsmRGwq3RCSpA5w&#10;SSKmnA3NrDvAFPhFd5qAdNxyJgA3fcdNKRd2U0keppwNzazb+ynlAgHpuOVMmIZW5+mUcmGH4EK3&#10;EHPOhnar83ROuUBAKm4UcydqaUI4pvJ0Trmwww4p4JazoXW6dzmnXCAgHbecCVMHAms6bk65sEOE&#10;V8AtZ0O71ffbnHKBgFTcHOUyUsKVTKvbpnzY4XcF9Nw2Z0Uz9qqswq2UmRGsElQBwZwVkytQz21T&#10;ZgDBkky4bc4PB+dQUyZum/KDoAoI5vyYtrDXGnsRPyULBoIlwXCLmLqEXxZSF9FbRtRzQdu5RUhd&#10;jqldzhFEmSr5spgaQDr1XM6McYJtV6nnUm7sXDmoXkTVuolF+i1hRsGIuWVEPfe6hYUhT0ZDOqIo&#10;HE0uHDB4Ku2ymBpAOu2anBHTdiihl4tGMah2i6jaYb06fikzCKqA4EI0mk7XfK5JuQH6FUVjEVo3&#10;8FNVBLPgmqB0BBfh9dTCLqu7L4+vXTHAdosIu4UY6QimLCGoAoK5eEw9wjcdwZQjO+Q2S+p5EWa3&#10;TWELZoE2QekILkLtaYCFVhHMY21XDLbdItpumwIFs3iboAoILoRkKKnnPOR2xZjbLYJuRCs6i7Ow&#10;m6AKCC6EZBj1EMjlkbcrht5uEXu3yMuoezALvgkqIog8/INk2vePkny//eWFs+/4tNnTOdrWH5y8&#10;Hk509LGDFkQuf+dPZjAEoChVXwCGABDwyHn/OjD0AwHD5CEwNIcmU+bB+3XgkB0P7sNOc3RS9gQO&#10;Jb0GmYYX2qxbKalCGh0abM3opJg8+LqlUi7Og69bKgktgUPW1iBDIuTB1y2VNjSBYx+uGZ2yOx58&#10;3VIp3eLB1y2V8h8EjsTFGmQoIeHB1y2VMgQEjtB+zegUsnvwdUulKNqDr1sqBbYEjpB0DTIUa3rw&#10;dUul8I/AEbitGZ0iMg++bqkUJHnwdUv1YQvBU7ixBh0fRoQfrFuud+v9D9Yqp6id4CGvQolc3zDD&#10;ykWLhnIrVZQTHeVWKinvsHmUVqopJ3rKtSsXLZrKwRFZRSXRVW6lsnKirRwM9boZeGe7XGEFg8GW&#10;8Yi6jmVFx/Fqg4qOTzTJ/uZ1fyaDKh83b6hv8Mfgj+EUnL74cvj5fnfwIGcyrD2j6pB9DZheIJ5f&#10;MkiK58GYC+fle3m++hE7yoEDbpp4QPlangxGMTDAkJMO88rX8gxgLeWiAQZ3ugbWUH4OYEMdihII&#10;gPKFFaCtTCXPMCVccA8FYapNyYq0k1oLGUSevMwwFhKqtbEoZARelD+ogQVtSburBsVsQhKsBhXG&#10;ahBU1KAoTAViDcxADQxEILAW6qQGNiLkILC4yYVW8gw0o3ymB6uPhg22BoxrZnDwWsWNkoE0KTyH&#10;2hIo7enB6jygswwCQ0KjNhrTrYnmUgghTxaCQN7GwI0iWEzaGBuX4kiAOYunYaXWbqNzERrNYD3l&#10;MwGGR40ejlUzNkoVjBK8GG2o646GDvcABkmtjdayTYO7UAWj0zO/UvE+hEnyZGbNTBHYpdp4Xctw&#10;cA+rcHRCQfMa+PXMfgeHsDbee40v+N8+H073+Ol7KwEzEsSjx8FlGLxkJgAamNOD+jU8YK6D1uuN&#10;bQ3AQKk+WlPBWJ6B8siQMCDC1PrU7JX0GLkOyEavN5gE7ybstX6oS7xDnZBnZw83vzq1m4Kc9tEy&#10;y2rlyav2CUdskN5a9VbIg0CwNvUMuaId12En1+AmxrAzGDiyRLQ4DKqNN1J2AfNaOhhnpQEuHOYW&#10;DfnAO7Ex9MTAXnATXVShsDwDpWnzE35NFAL5Xp4BbuBN08Q4Rb6XJ8N1bMEguVW68HgoCq3DsYbq&#10;Yrgg88kzzDvxvJ0x3syWojesGCIh3qqGZ4KDCRZ5WI3aih0Sv57UvWGkXMMeSo+j1+qIjWgbeIp1&#10;QA4be8sItZQkJ7kzyAj9xRoxJgCEH/IMfElUp4Hje3UsI4kOh1BQOOAzWjEuoHAiqX09HZ6f7r5/&#10;en4mlX86Pnz67vm4+XlPRePbP3z/R2FRBvbs824vB/qZkNEXQ4eS3VBe/Olw9yvKd4+HUHmOSnl8&#10;eDwc/3a1eUPV+cer01+/7o/3V5vnP7+g/HhGRhQUOvs/un4klh7Tbz6l3+xfbjHUx6vzFfKE9PG7&#10;cyht//p6fHp4xEzOZw5fDn9A9fXnJ6ruRQX06SZgxX+gAvr/qRQazmxeCu31/v91KTQqDYJdQbmO&#10;9zv2N1IKnVSGb6MPIQXp6X74O2qhhwnVNL4eHdRNK5OBRCxF8LXQfvYFEExlejBMVW8R60uRMwgX&#10;h5p81RsSIry2CxRkMBlrGFHVoOEFzR0H86XQGl7wHpKx2hYlDQpe0ExxKIJ53Gh4QbUnYyHzPql4&#10;QR/GwXwltIbX4tR2ohoVBbHs1JaAdMwWx7bDjPMDjWSUTLrg5g9tVeRyDkyjTrXszJaACsjlPBjm&#10;btSRS7kQ6qBV5HI29HSgolEuZQMB6ciRYkqYOqJ5RUWOAooL5fyRrYbc4sR2Luy37MSWgArI5XwY&#10;ZpQBamwl1zdBjmoZVORyRrQoBNIoB5fpMhoBFZDL+TBuUZ+mIpcyIpRBa8gtzmo7p7M1O6olIB25&#10;xVHtCF9eRS4/qfUHtSpyOSOmqYBcygcCKiCX82F0gNQop5RCq8jljJhcQfemfCAgHbnFEe2I6EZF&#10;jmKey57zB7Qacovz2WnUkcuOZwmogFzOB7QF6JSjDGiCXEkgFmezMx19KqokO5oloAJyOR+w5wqU&#10;SxkRaqI1ypGHGdbgu3gGKp1VkMuOZQlIR+5dUTQ4pu05pShaRW7BiEa3EFlN9AigAnILgRhG3bIq&#10;NdEqcjkjpkG3rVlJNAHpyC1LonvUh2iUo3TKZc/5kmgNuUVJ9ATFpLE1q4gmoAJyCz50hT2nVESr&#10;yOWMaGGpVeQyCwGgAnI5H8YexRQq5TKB8AXRGnKLgui5RSmjIhBZPTQB6cgt6qEn9OCqyCn10Cpy&#10;OSN6FCWpyKWKiYAKyOV8GEdU6GiUo6Pcy57zBdEqcjkjSgKRFUSXBWJZEb0tqBKlIlpDblERjaIl&#10;lXJZRTQB6ZSj/FWiNcfJtSrllJJoFbmcEUiz6MilfCCgAnI5H8YZdawaW5WaaA25RU10j4p+bc9R&#10;FBk3CQHpyC2Kosdx1vUc5VLicKEoWkVuwYiChciKossWgtKNCVunLQquNMopVdEqcjkjBmqtUFRJ&#10;VhVNQDrllmXR41zwmdSyaA2/ZVl0aP5QMMzrorn7Q4tdUeGcUXBsep29amW0jmPOE1eKEvPK6HKY&#10;uF0wBX6xymNfQ3HZgaE0WsVwEWSjaFlls8uibIIq8HkZZo+lMHsRZ5cD7UV1NPwebR8idyrMQ/U7&#10;gEr45RwZUQSoU5Cy4wkFfXm0TsGcJ7RpdARTE05QBQyX4fZUMGxqjbSK4SLiLmKYhdw1DBdyMk+6&#10;jvZVMAkNIfJ61P2uTLqgpqma5sIUV9TTqHcWuHBVwICWW00XqnXSKg0XsTdaCnQuZ8E3QRW4vIi+&#10;fReGimEefodCaR3DnCvXBa8ZeXmhDd1pUHSbkZYXOE/DqcHdDTqGKVO4UlrHMOeKbzHXFHZWKR16&#10;zFV9vYjDpwaJGBXDPBAPpdIqhstQvJDEoIqoyz4sZzGQ4Rc4piGKuXUMU6bsQq20juGCK4VMBpVg&#10;JRgWUxkoehY4xhDGR8cwVV/AkDoKVAwXQXk36okgqvm6YEhQBUlZhOXwVgtWOY/Lne9W1jHMudIW&#10;3GmXheYEVcJwwZNtwS30x3uJPvQdyzqGOVdQvKBrmyw+J6gChosAfUIVjM7lPEJ3xRCdCueYe37f&#10;zNRUoMlyFqQTVAnDnCfTgA2h7sM8THe+c1ml4aJ1ma6x0THMJKWYBXdUHhCYFySlR4ZbxzCXlGKw&#10;7hbR+kD3Wmg0zMJ1girQcBmvd2i+UTHMA3YHG1CQ5UULc3EfZj3MlX1IpXApDYe+hGHKlJ0rhu1u&#10;0cjcoxlPp2HKFIIq0HAZuXclLuehu5uoQ03dh4vgvS8EUi6L3gmqhOFCUijDr3I5j99RWFPEMOcK&#10;7tvSaZh1NRNUCcOlpJT2YR7EO9/ZrNJwEcZT3K1yOYvjCaqA4SKQnzq0U6o0zCN5hzUXuIzLx/Kd&#10;XZDlLJhHx3cRw5wnaKTT01suD+fpHqsShguuzHoqxGUR/QQonYa4kW+x4oLGxmV3AgiHE9cjlSSl&#10;WTQ6lzR2kzU6E1QJwwVPxsKpapN3Oje+01nbh82i03mmFntFYzdZPE9QJQwXPBnRz6ntwyZvdQZu&#10;BS43i3h+QrJbxTCL5wmqgOEingdkAcM8nm+K8XyziOepxkHHMHWJy5UQzaLhGYfsum/T5BE9flek&#10;4YIrdHOSxuWs5XnydydpcYov1kqt3lg4gWgWJ+iVI/Tc+yqVRjRZRF+ujWiWjc+jK9BwcYxejOib&#10;RePzXMgrUfEh600oB4Iq7MNFRD+NcPxUSck7nxvf+azK8iKin3DBhcrlLKInqAKGy4h+RNClYphH&#10;9E3xRJ26FHKboh9vNllEjxtOihgubAouBypgmDIFbZlFSVn0Ps9IR+o0TL0vgrrQENV5v3XGllp6&#10;uUb/t87Yd53R3MC1i8Xx9XZn1GpT0epvnbHvCMkNXTuEcKGytU5IOk4lQsZ64jr4b52xqBMFidTm&#10;fi7oRyutdAjUielPdYj4dBqzhln+Cprwg3XcpX4mz17qrlg1g2ioS3+ksYbfOmN9dbpBJdFXi87Y&#10;8l6i5KfndOzSMGaQbn7chriO09wLhapT6fAyZpCOfofLAVftJenpdyub+nGcyoteqbyo+S9QaaX6&#10;cqK/KDuzag3S24/DqZU/YMvkYtuMQVZKSXhOx65C6weyaET2a9bgA3aagQLtdT9AqBZ+sG7RPpz1&#10;P1ipyKi5M8ywssXfB3thhpWLFkVGMdOqRYsiu/RP1fnQyEUkOEhbNwMFCn4NK1v8G2nxb/IWf2qA&#10;iTfN/CP99D5+2qCf3oe3WqtkQ5eEAVdUZcjiSq2SwhpUekivjbTxyPPVt9Q3lKPwY4L7gSUCIE8G&#10;pLKIAChmTgDkKYAyYsRSAOQZAEl6w4hGkxqpKgaUrS8jyZNHpMMkjyPOGGuLcRRTBUCzp1IAjREj&#10;HeO2ENzkGXCkzJ+fGRuvhiL3IYPXdXJT5juwpb4S1sqoEap3s9FpBMabUcBWQ4+twmz0pDJYh972&#10;6miBwR0WUwNjY9fhPKIKhqQplmCBBcHvDXqEsXq4kbUpAxR1t9agwirnaCJkZ8gz7BCRCuSLqoMh&#10;0eAZb3RGUmrFw0WXQqaTZ5iWDrM9XLTz8r08AxzdQuzhYIVr+HE/JrSZKCsZR55hPMcdnpLVgyIV&#10;AHkyIPeWotDKIDMVkK5Zik9ye8Dw0pPi1Bd1ipRbbdGKipZFSPvk+xb4lvJzgaSiE0p6XUCHeF2M&#10;DC/PQKuWDedgaCPcQOenHmDVautq2fTg9lwDLqiPIVpTwUueAb+G+4kHeMi1eakfmkgzGJ3qApeY&#10;RplQnjKxiI1BGcEQdYjCFBlJnjwindJ77hkC1rDrjUi0ruboShTev/WN3kQLGj1nwU2evB3oeCjs&#10;sLrQCp8hY/WN3lLWO4xoAcpi3uFYkQi+JweV+rw9igJBGWbggfPw6kaSjd4bZhf3IYfxLEGnM0aa&#10;19DSDV+xgRr7Kn4NDKkfzxBE2ejWzRYNVf4QfqbgsBk0WtIbjkxRt11fB/sPfXxRlOxEebLUSLu+&#10;cRFEy/mbPrTnFjU0OrDCeg2/peUAAa3g1XW073ag4F/etaSUieaJEipt24GK4Dyo4Z8PcpXL1vDP&#10;Bw5k4PHXJWFg05BgKUuTZ2DRcHFp6y5jz5dwoAi8vjnoJoWwasM/76miyZPHuAOLxGDdiJGOht4n&#10;gQ4jGpqip2LowO06wXu+jszfZVEzdj3fIWb66Kg58lNbTnrH9w5aXrrAWW463dpCS7b89I6F2/LA&#10;O07kmHB0MIl5LV+9461teesCZ/nrHTtmlsfesbKASNXdoy6KvWGuOr6XCNe21b2PjurR/C403PaO&#10;LyuDZTe268UfrzvufQyiDd3ccxRoOu4DNYesWcwQPWbDcb/oWcOeK7pbtGFZ4aMKwuM7xRxeSd+j&#10;Q9hDotWqanZGzpBdRhQs5Mm6mT2/ycixDHJjInZoTfUMfNfNBJ7W4HpON6BUqg7HboANFywCisPq&#10;43HUiddQ1OGo3BM7aDLiil7wM9yjnjUZOl+r8w5UtETzWqkJKtnwcPV1DBzrogSjPi+k3o9n3Ho0&#10;sMVAw2J1PNSkhPGMOE/282Q4G+8lRPZxWarm6E7EzV0Sq5m9cDPNOcdshOFGzXwLo+lGzTHJELGU&#10;pckziOrMWSt4R3U3ao6+jOFG4aIOzyT00tW5OVPZltenhhuF6jkBrI+INgwGNBQACUKY2nCjJr4R&#10;DrazbpdwST+PCANV01FTzAIbqT0SBsLRcqMmjqUsN0rgLDeKlBjNa7lRE8cTlntEStuPZyifkZW3&#10;5Uah5daPZ7lRAme5UXi7baCzlfiMsme4UWMUe8ONQt2qn9l0oybWy8jNGLsQM4Z9bbhRaK5gQCP/&#10;iYpBAay7enPE0ch/4oUvPKKxmJlPXpHjqovURc8abpSiu0UblhU+uuUCCVCzyZJdUvi4hzPoPrRo&#10;V5UAXoLMmUissaYt0BYZ9shgmEa8HyeIGfmU1RH9Oy8g3+aIWypoJ0AISHXELV/zNxpZJFitsJjR&#10;cMkRYobFTMYWwYgBcDa2CIyROO+GT+Bzi0GGjBu6cTQQ85ayM2Q7yTMYWTBHJN1auWTQgEbdF0ff&#10;qphPw/tDw6hIXCyVE/zkyXjKPbKmx4KdHggPSGN3XCCNUyqMKfSEwa/uuJZDG2wUS9A4OAeehqS1&#10;7CSbYTJai0UnGn4oup+FR2hUra7IV0FD2EyvCW/pEsobUZPz7eF+TCTYq7PTKRjteXLy6oBsLNEE&#10;YADyiFZIiTo21glGjIV1c5AaS+Vk88pThI2T5AMEpLoYvDrLrxrX2RmAbC3xunkDkDq4QEe8r9YC&#10;DEwcY52TLEKeshjql8OI6Nc0RmThITevumrHaa3JuC4bnOFo1To3lvd7kLNcn5odeRNwKwGhpdou&#10;gAZnINWBjpbBlfrHydLU9BINLzNIC9VXzbtntjQQOrfCiEYUCKeAxdWaWs6LJpzZVXEU1TsZ8ZDi&#10;DMmGrXhQPZOK3lgS0Ch6UAJqOJFo7Q78tNyijvWQEb6h3T7YSItOHGEa4t1yJlWWKzSSpwi3lNEY&#10;OwgNIn5jmAqfD3uxParclqLgd2eeC/y2EvMbPtPM4koOUW1iNEj5dTisuwrHpriJ+0UQk2cg4Mi2&#10;ozEuopZjKryPrTpvz+f+eDVfFU5OBlojwOvYO6UL/2vrxQtiA3+hKWpwDZ+YtIbq9k2KMBqtUf+E&#10;exTCvIbZ5yw+nVLX0AO3SCFaL/XgQLExkoJ8WkJHxbVJ2b+jwscaGB+wNYYeoPtEaAlG1ozFmwpv&#10;qpMGnYJOyDpYkG5qi6yNxl48FfHUwDhHeikxFZmRJyufYEIa+PHV0RjMMu3BcjWGYIt8WTEqL7U1&#10;Is+GDzk7ww62MKjE1s4wrLjGl+Hq+glXtQc4I/roRW8bSZaBPa0WR1E1ZshV5+Z7IthppLKD2niT&#10;mCnjPGKmFmDSJ0ZWSdLTnUEXJLzCgJ3xIguE2MwRa8SG/YHWqAxC2BxGpDcJ1GgDTydsmtbKasg7&#10;CajoqD4i54gttmDqEB20ht0FIBsOQ3UgtA471npRFcjDqzYjGD4ztGwb4jYe0Qp1JAhtjVMlhPLM&#10;QkNcZnY76cU8NcagXzZsb2PNI7s5reHIT7xzGsOJpYDAWxvjFH3mY0Pq8q2tA25dWAi84zqg782G&#10;QFOIVx2RPCZCMTbLiBGRJxuTlkloCVUHw0rjWek60bCGYsIdVGFzGY4TXt8b5rWiv55Zgj1WJ0zP&#10;KpsUVJWCnfj4SKTXAVmWL50bQmN5Mq07rthprMXgWpiwvwyrDCryRjTO17GvAiC9oqm6GAnjLhGf&#10;LKISJg7xaCy6X8U4UUoHwKi6r+4GPh8DpCE+cqwNSEOTD/GcxRwzlqHENQkl5MlsHS6lXYZQDrHZ&#10;xXB60dgX7KydVez5qN4nyuus5eTDijFjjtg4jsXNGqy4tkbEhx0YDJl5IIu2SQ42yVzUV8T2xKxs&#10;w5hh/1tnsgDkQ0UrAhPAESFvHUnecoOVl6LXN5GKHayzk4F1IolSdeqBKTnErjXZuvKMW5i1sXFC&#10;iqvjBNDa6lLZb8lZzypssHIkPfvu5jkZ1WJ7OuJ0q0oeYaHVLRA3hXUCD2sV/D/rCB6A7EcbZ+s4&#10;8+OIxQTkNLJ1Co/7LwOO1jF8BBwsGy11jzYgS+FgBaX03j3PQmvqlk907BG5+GAwE6oyohWPtJxR&#10;xGVq9W3WsvdJxVLV/dix7hmNqNh1LIV4RZMxIvMa99msA7RqLrApOHluFF3AvZKKBkunyOuXYZcM&#10;O99h39C2MOsu4BjJ7JYy7UHsMKYRI8OCia0zsgK4fJS9rcvby0ThypMVbx/xNEIOHKLJ7NaKBs6F&#10;meUX8LBk7UbeFJBCz3feUMUvnFmM51gOWXQLcQ+1ZwOFflUhkQI53ERkAHIBxmSJHZUg0A6YrFgJ&#10;b9sIgEYCFNcBBCGheLK6GCnSsepUcfQXyEMFRfUROa06Wd71xB0wk3UqOzITzQPhkbPNo6U5cf+X&#10;p+No2bSR7sgFZ0bLDERAyyPCy/bCiMYLZXE3aRDh0Qq0Jz7yMLW7lNOZfqCULuJ9aAav+djRPAaf&#10;xV5YZkBqRUdLZ8+8H83KoVlYaFSp4gg1mHy8V6q+6pkzFqNxqIERmdeWKMwc7uD1UsbU4k9HfSbq&#10;XJ6s1kmV0MYd8Aquurhyopl0dh0QedQwouFtjBJFWOcDIxsp3ONbn5p47Ke2SkdIVjygFekM7NSO&#10;VnCANz36Ec2yjAHmk6YeLdU8sNc2WtYe73H0I05WQomkj6Y2Cz3ICfOAliiQCHhAyx8aeeNOxjEl&#10;7s4JzgMu2KzzGje0h6mtIraJC7kmq1aHWiZoMbPl1BJuHtA4dMNVwzziO1dkKYV8aj1b4e/MOnxG&#10;XVFVCiXxS+rPAAzx3Wwc+OJAnf0ey0uZoqcIJVSdW3wFdAYYy6EtSyQ3OyxhDsVTtFLZIxfdIs9j&#10;6hXJcVkKmkym3xoWkUiDB0BDS+JtwCsBWXJmo/EYF2WtZCRFoIHoVlnlEMsV0UZVZbmcL4KRxsak&#10;2DLMbmVH/Eut/eYwTjncGEt0QawqnlQ1F2a3TC2p3QBpBVsTXbXq8bTMDi7EltkNwZhj8Io60OqK&#10;Zt4fdpL6fTAk6qocQaEeRMgQXY5SCJXC1rdLAmnYftyuHRwZxJJ1aQakxObG0Q8gJZI1iAvIIFOY&#10;vb6tARnkGZD1TAcgZRMYtTOAlLUbdhj0DG6KmcFIIA3dnELWdRnwFAEwXGdAym5aD2kck+HCdeG7&#10;SSWu2l1BJc5lroFcTfmYFTEpH1dkQkZ6Gmo3obxJzzimySOOHWBp6yET7iMSS2uocnBT6Lke0pQ4&#10;LlaBbFo7Oe4QGzJqBnPMqG0sHRL5bmuwSCVL00ZvKOpv0fryDCFjIsXGyRMgRS+ZkO+th8xasznR&#10;7YgSXbY572FlBnnK+jgkhotiaWj2pLCv6+dbeFWD7IKIqcwqzzi7SIDJW04vIMdcN/3gg1gSI6qC&#10;VAmeRu4Wkiq63ByTyyxX4MlHcZA/S0/EHLNJzzim0UmDF4PI2k1uxrUbqd2EnkbkkPDIHDPy3cST&#10;85zYyeb+FG6a9Pw7dvJqekZn24gY4WuIjjTpGT0dI5WY8Mg4pMKeF6/EHJPzb3C26zEwrsGVMU1t&#10;E2syTB7FMY2yNMwuGtoonUvWbhw+JPSEyq2FJInnaI4Z+W7qpbiXzBVFPW9SqWw7xDrhXq7X/fnR&#10;37pNH348ncMN3F9P5x/uD1/oOtvT4fnp7vun52f/x/Hh03fPx83P+2ekNUbU+f+RiZWBPb8Q8MuB&#10;fia0xMBvr6eb0+tPx2+/oU+fDne//nTcHA/nj1ew9z/fH/Hh8XD829Xm7bh//Xh1+uvX/fH+avP8&#10;55cTElw48gTY2f+BMji6+uSYfvMp/Wb/couhPl6dr3C9PH387oy/8JOvr8enh0fM5K4Cjn/4ej58&#10;fjoTmhes+I+306v/9HDz9kCf8D4OYPb4dPun/Xmf/u2hbu6bw+Ph+e7++O3/AAAA//8DAFBLAwQU&#10;AAYACAAAACEAYUVKwd8AAAAIAQAADwAAAGRycy9kb3ducmV2LnhtbEyPQUvDQBCF74L/YRnBm93E&#10;prHGbEop6qkItoL0ts1Ok9DsbMhuk/TfO570Nh/v8ea9fDXZVgzY+8aRgngWgUAqnWmoUvC1f3tY&#10;gvBBk9GtI1RwRQ+r4vYm15lxI33isAuV4BDymVZQh9BlUvqyRqv9zHVIrJ1cb3Vg7Ctpej1yuG3l&#10;YxSl0uqG+EOtO9zUWJ53F6vgfdTjeh6/DtvzaXM97Bcf39sYlbq/m9YvIAJO4c8Mv/W5OhTc6egu&#10;ZLxoFaRJwlsCH88gWH9KUuYj82IOssjl/wHFDwAAAP//AwBQSwECLQAUAAYACAAAACEAtoM4kv4A&#10;AADhAQAAEwAAAAAAAAAAAAAAAAAAAAAAW0NvbnRlbnRfVHlwZXNdLnhtbFBLAQItABQABgAIAAAA&#10;IQA4/SH/1gAAAJQBAAALAAAAAAAAAAAAAAAAAC8BAABfcmVscy8ucmVsc1BLAQItABQABgAIAAAA&#10;IQA8Mb17XiIAABG6AAAOAAAAAAAAAAAAAAAAAC4CAABkcnMvZTJvRG9jLnhtbFBLAQItABQABgAI&#10;AAAAIQBhRUrB3wAAAAgBAAAPAAAAAAAAAAAAAAAAALgkAABkcnMvZG93bnJldi54bWxQSwUGAAAA&#10;AAQABADzAAAAxCU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49572E" w:rsidRPr="0049572E">
      <w:rPr>
        <w:noProof/>
        <w:sz w:val="20"/>
        <w:szCs w:val="20"/>
      </w:rPr>
      <mc:AlternateContent>
        <mc:Choice Requires="wpg">
          <w:drawing>
            <wp:anchor distT="0" distB="0" distL="114300" distR="114300" simplePos="0" relativeHeight="251659264" behindDoc="1" locked="0" layoutInCell="1" allowOverlap="1" wp14:anchorId="5BE6E805" wp14:editId="5BAE1288">
              <wp:simplePos x="0" y="0"/>
              <wp:positionH relativeFrom="margin">
                <wp:posOffset>3613150</wp:posOffset>
              </wp:positionH>
              <wp:positionV relativeFrom="paragraph">
                <wp:posOffset>-57785</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F14F9C4" id="docshapegroup3" o:spid="_x0000_s1026" style="position:absolute;margin-left:284.5pt;margin-top:-4.55pt;width:51pt;height:29.2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CzXCMAADq8AAAOAAAAZHJzL2Uyb0RvYy54bWzsXVtvYzeSfl9g/4Pgx1041rmfY6QzmCTT&#10;wQDZ3QCj/QFqW75gbcsjqdudGcx/36/IKoo8LrLOzCz2KXnIkVslslj3KhZ5vv3d1+en1Zfd4fi4&#10;f/lwUX2zvljtXm72t48v9x8u/nvz8XK8WB1P25fb7dP+Zffh4tfd8eJ33/3rv3z79nq9q/cP+6fb&#10;3WGFQV6O12+vHy4eTqfX66ur483D7nl7/Gb/unvBl3f7w/P2hD8P91e3h+0bRn9+uqrX6/7qbX+4&#10;fT3sb3bHI/71R//lxXdu/Lu73c3pv+7ujrvT6unDBXA7uf8f3P8/0f+vvvt2e31/2L4+PN4wGtt/&#10;AIvn7eMLJg1D/bg9bVefD4/vhnp+vDnsj/u70zc3++er/d3d483OrQGrqdaz1fx02H9+dWu5v367&#10;fw1kAmlndPqHh735zy+/HFaPt+BdfbF62T6DR7f7m+PD9nV3T9M3RKK31/trQP50eP3T6y8Hv058&#10;/Hl/8z9HfH01/57+vvfAq09v/7G/xajbz6e9I9HXu8MzDYHFr746TvwaOLH7elrd4B/7dhjW4NcN&#10;vmqG9dgyp24ewE76Vd9PwBffXtZd67l48/AH/nW9Hhv/26qa3LdX22s/rUOVUaN1QeqOZ8Ie/znC&#10;/omo5vh1JHIJYYFLSliHEs0NICHoMaZm9A2BHUF0k45Ds55mFBFqVk0PYhEtu7EiYgVybK9vPh9P&#10;P+32jiPbLz8fT14jbvHJ8fmWcd+AG3fPT1COf79crVfDuJ5WbkqGF7BKwP7tarVZr95WbvIZELCJ&#10;xrqsmmp15uN9mBKE82AYywE9rHgBULQA1QqUR2yoehWxTsAIsTaDWC9AbqzLaupVxAYBc4gBSEUM&#10;pi9a5dCNo4oYuBZWuRkziFUp+S/rdlQxq2L6OygVNVL2GLe2rVTcqpgFm6rOYZfyAPPqDK1iJjgo&#10;HbuUDUPTZbCL+bAB33Vpq1JGXFZjrdMu5oSDUrGrU1YMTdWqtKtjVmzqrC6krLisoFiaMtQxKxyU&#10;jl3Kijx2MSs2dU4h6pQVl1iGilzMCQLScUsZAb42OuViRmzqnE40KSP6RkWtidkAGBWzJmXC0Ey1&#10;ilkTM2HT5PShSZlQrTOoxTwgIB23lAVDu9a1oYl5sGly2tCkTJh0aWtiFgBGxQxeObEizdSpVGtj&#10;FmzanCa0KRMm3Ya0MQsAo2OWMiAraW3MgU2b04I2ZUGt06yNGQAYHbOU/EPT6H60jRmwgbXXbVuX&#10;suAyY3i7mAMEpOLWpQwA1XR+djELNl1OCxCYxeKRtWxdzIS8ZetSJkAPdLvbxWzYdDk96FJGXFad&#10;ztUuZoSDUmnXp4wYWiiNFh/1MSc2fU4XKGCLHDS8kR6J9DErHJSOXcqKoW8QwlHAOAvM+pgVmz6n&#10;D33Kisuq13W1j1nhoHTsUlYg9Nflro9ZselzOjGkrLisah27IWaFg1KxG1JWDMM4qLQbYlZshpxW&#10;DCkrLjOkG2JOEJCOW8qIYex0nRhiRmyGnE4MKSMu4QU1bz/EfCAgFbcxZcOIlE2lG1ISFnWKzMec&#10;RowpG+pJD4Ap8wvhNAHpuKVMAG66xI0xFzZjTh/GlA31pPv7MeYCAem4pUwY+0bn6RhzYYPkQvcQ&#10;U8qGZq3zdIq5QEAqbpR0R2ZpRDqm8nSKubCBhGRwS9nQVHp0OcVcICAdt5QJYwsCazZuirmwQfKW&#10;wS1lQ7PW5W2KuUBAKm4VFTNiwuVca7WO+bDB7zLoVeuUFfXQqbqKsFJmhnoRVAbBlBVjlaFetY6Z&#10;AQRzOlGtU35UCA41Y1KtY34QVAbBlB/jGv5aYy/yp2jBQDCnGNUsp87hl6TUWfTmGfWUsXbVLKXO&#10;59RVyhFkmSr5kpwaQDr1qpQZwwjfrlKvirmxqfJJ9Syr1l0s6m8RMzJOrJpn1FOne1g48mg0lCOy&#10;ylGnygGHp9IuyakBpNOuThkxrvsceqlqZJPqapZVV1ivjl/MDILKIDhTjbrVLV9Vx9wA/bKqMUut&#10;a8SpKoJJck1QOoKz9Hps4JdV6Uvz6yqbYFezDLuBGukIxiwhqAyCqXqMHdI3HcGYIxvUNnPmeZZm&#10;N3VGBJNEm6B0BGep9tjDQ6sIprl2lU22q1m23dQZCib5NkFlEJwpSZ8zz2nKXWVz7mqWdCNb0Vmc&#10;pN0ElUFwpiT9oKdAVZp5V9nUu5rl3g3qMqoMJsk3QQUEUYe/l0r79kGK7zdfX7j6jk+rLe2krd3O&#10;yev+SHsfG1hB1PI3bmsGQwCKSvUZYCgAAQ9c9y8Dwz4QMFweEkNzaHJlDrxbBg7dceAu7TRHJ2NP&#10;4DDSS5CpeaH1spWSKaTRYcGWjE6GyYEvWyrV4hz4sqWS0hI4dG0JMqRCDnzZUkmgCRxyuGR0qu44&#10;8GVLpXKLA1+2VKp/EDgKF0uQoYKEA1+2VKoQEDhS+yWjU8ruwJctlbJoB75sqZTYEjhS0iXIUK7p&#10;wJctldI/AkfitmR0ysgc+LKlUpLkwJct1aUtBE/pxhJ0XBrhf7BsuS6sdz9YapyCdUKEvAglCn39&#10;DAsXLRaqWmiiKrFR1UIj5QI2h9JCM1WJnaqahYsWS1UhEFlEJbFV1UJjVYm1quCol83Akl2lBss7&#10;DPaMB3R2zHs6Dhcr9HR8okm216/bEzlU+bh6Q4eD2wZ/8Lvg9MXz/stus3cgJ3KsHaNaofrqMT1D&#10;PL0kkJTPgzFnzsv38nx1I7ZUAwfcOPKA8rU8GYxyYIChJu3nla/l6cEaqkUDDOF0Caym+hzA+jIU&#10;FRAA5TorQFuZSp5+SoTgDgrKVJqSDWkrzRYyiDx5mX4sFFRLY1HKCLyoflAC89aSpKsExWxCEawE&#10;5ceqkVSUoChNBWI13EAJDEQgsAbmpAQ2IOUgsCDkQit5eppRPdOBlUeDgC0B46YZbLwWcaNiIE2K&#10;yKG0BCp7OrAyD2gvg8BQ0CiNxnSrg7sUQsiTlcCTtzZwowwWk9aG4FIeCbDK4qlfqSVttC9Coxms&#10;p3omwPAo0aNi0wxBKYJRgRej9WXbUdPmHsCgqaXRGvZpCBeKYLR75lYq0YcwSZ7MrIkpAr9UGq9t&#10;GA7hYRGOdihoXgO/jtlfISAsjffe4gv+N0/74w4/fe8l4Ea8enTYuPSD59wEQD1zOlC/hAfctbd6&#10;nSHWAPSU6oI3FYzl6SmPCgkDIk0tT81RSYeRy4Ds9DqDSYhuvKx1fVnjK/QJOXZ2CPOLU1ej19Mu&#10;eGZZrTx51a7gCAHprFWvhTxIBEtTT9ArkrgWklyCGxnD1mDgwBrRYDOoNN5A1QXMa9lg7JV6OL+Z&#10;m3XkPUtibdiJnqPgOoSoQmF5ekqT8BN+dVAC+V6eHq5noalDniLfy5PhWvZg0NwiXXg8dIWW4dhC&#10;tSFdkPnk6ecded7WGG9iT9EZXgyZEIuqEZlgY4JVHl6jtOIKhV9H6s5wUlXNEUqHrdfiiLVYG0SK&#10;ZUBOGzvLCTVUJCe9M8gI+8UWMRQAhB/y9HyJTKeB43tzLCOJDYdSUDrgKlohL6B0Iup9Pe6fHm8/&#10;Pj49kck/Hu4//fB0WH3ZUtv4+vcfvxcWJWBPru72sqefCRnp5+i75dSDOnBdG/hfJxi79ff1dPmx&#10;H4fL9mPbXU5obL5cV9P3U79up/bHj3+jKl/VXj883t7uXn5+fNlJS3rVLutM5uZ430zumtIp8Zk6&#10;mHi3rsIi1/iPhSFZJJrAX26xuu31w257+wf+fNo+PvnPVynGjshYtjwdIdB17buYfcv1p/3tr+ho&#10;Pux9Oz6OD+DDw/7wl4vVG1rxP1wc//x5e9hdrJ7++IKW7AlFYgjNyf3RdgNJ+SH+5lP8zfblBkN9&#10;uDhdoHRKH384+X7/z6+Hx/sHzFQ5Wrzsf4+O9LtHanh2+Hms+A90hf9/tYdDcdL2cOcL/6/bw9F9&#10;4X0tWphcLObE1DXbR+3y6xBXSZd+rCN/R394P6LDyDXpO9E5d2sDidCe4frD3ewzIIQP8WY5dQIG&#10;rM9DITMKQ42uExBFIl7bGQrkjcbqB3R6aHjBm4XBXHu4hhciqmispkGbh4IXrHUYimAeVhpecHfR&#10;WNiNGFW84CPCYK47XMNrtpM9Ut+Ogliyk01AOmazrex+wp6KRjIqsJ1xcxvZKnIpB8ZBp1qyj01A&#10;GeRSHvRTO+jIxVzwveEqcikbOtpk0igXs4GAdOTIMkVMHXCkR0WOkqwz5dw2tobcbBd7yshbsotN&#10;QBnkUj70E1ojNbZSOhAhR/0dKnIpIxo0R2mUQxh5Ho2AMsilfBjW6NlTkYsZ4VvDNeRm+9dtpbM1&#10;2b4mIB252fb1gPxGRS7dvXab1ypyKSPGMYNczAcCyiCX8mGoAKlRTmkPV5FLGTFWGdsb84GAdORm&#10;29YDgiAVOcoDzzLnNq015GZ71uOgI4fK9Hk0Asogl/IBRyV0ylFVOEIupxCz/eqJtoMVU5JsVxNQ&#10;BrmUD5C5DOViRvg+cY1yFHX7NbiTTT21EyvIJVvVBKQj965RHBzTZE5pFFeRmzGi1j1E0ic+ACiD&#10;3Ewh+kH3rEqfuIpcyoix131r0iZOQDpy8zbxDj0zGuWoxHSWOdcmriE3axMfYZg0tiZd4gSUQW7G&#10;hzYjc0qXuIpcyogGnlpFLvEQAMogl/Jh6NBgolIuUQjXJK4hN2sSnxq0dyoKkfSIE5CO3KxHfMTJ&#10;ZBU5pUdcRS5lRIdGLRW52DARUAa5lA/DgK4ljXK0vX2WOdckriKXMiKnEEmTeF4h5l3i64wpUbrE&#10;NeRmXeJo5FIpl3SJE5BOOarpRVZzGKtGpZzSJq4ilzICpScduZgPBJRBLuXDMKG3V2Or0ieuITfr&#10;E+9wykGTOcoig5AQkI7crFF8GCbdzlF9KQznG8VV5GaMyHiIpFE87yGoBBuxdVyjCU2jnNIpriKX&#10;MqKn4yaKKUk6xQlIp9y8VXyYMjGT2iqu4TdvFfcHYhQM015xPhGj5a7o+k4oONSdzl61W1zHMeVJ&#10;lcsS027xfJq4njEFcbHKY9dXcpZA3y6uYjhLstHIrbK5SrJsgsrweZ5mD7k0e5Zn5xPtWcc44h5N&#10;DlFPFubhRACAcvilHBnQGKlTkHYMIgq6lnGdgilPSGh0BGMXTlAZDOfp9phxbGrfuIrhLOPOYpik&#10;3CUMZ3oyjbqNdp1BEQ2h8nrW/a51PGOmqcPozJQqa6fRAy5w/vqEHseQNVuo9o6rNJzl3jhmoXM5&#10;Sb4JKsPlWfbtTqaoGKbpt28e1zFMuXKZiZqxVyG0oXsesmEztioEztFwrHGfhY5hzBTuHtcxTLni&#10;jt1rBjvpHvfn7lV7PcvDxxqFGBXDNBH37eMqhvNUPFPEoC6xsxzmqxgo8Qsc0xAN7jqGMVM2vn9c&#10;x3DGlUwlg9rSIgyzpQw0ggscYwjno2MYmy9gSKcsVAxnSXk76IUg6oM7Y0hQGU2ZpeWIVjNeOc3L&#10;K3eCW8cw5UqTCaerJDUnqByGM56sM2Gh2/KM7KE7xa1jmHIFDR26tUnyc4LKYDhL0Ed0BulcTjP0&#10;KpuiUzMhc8/JzUQHLTRdTpJ0gsphmPJk7CEQqhymaXrlTnOrNJwd56arfXQME03JVsErapnwzPOa&#10;0qHCrWOYako2Wa9m2XpPd31oNEzSdYLK0HCer7c4kKRimCbsFXxARpdnx7qzcpic6y7IIbUHxjTs&#10;uxyGMVM2VTZtr2aHuzscUNRpGDOFoDI0nGfubY7LaepeuRPeqhzOkvcuk0hVSfZOUDkMZ5pCFX6V&#10;y2n+jmajHJdnB71xCZlOw+SkN0HlMJxrSk4O0yS+cqe9VRrO0njKu1UuJ3k8QWUwnCXyY4sjpioN&#10;00y+wpozmoIb2VLJzuhykszjFHwWw5mmNDjSrWOYaoo7+a3TcMaVSS+FVElGPwJKpyHuKZytOGOx&#10;cQWgANJVCPhdhob17PB3zmLXyeFvgsphOOPJkNlVrdPT37U7/a3RsJ6d/p7o2gHFYtdJPk9QOQxn&#10;PBlwxlXjcp0e/wZuORrO8vkRxW4VwySfJ6gMhrN8HpAZDNN8vs7m8/Usn6ceBx3DOCTOd0LUs0Pg&#10;2GTXY5s6zejxuywNZ1yh26Q0LifHwEd3n5SWp7gGttjrDZkdiHq2g17YQk+jr1xrRJ1k9PneiHp+&#10;GHyoMjScbaNnM/p6dhh8ytSVqCGT7SaMA0Fl5HCW0Y8DAj9VU9LT4LU7Da7q8iyjH3Hph8rlJKMn&#10;qAyG84x+QNKlYphm9HV2R51ObqQ+Rd/erJOMHre+ZDGc+RRcmJTBMGYKjqpmNWV2HnxCOVKnYRx9&#10;EdSZhuhY/O20cO6YM59b+O208LvT4nyobRMODJSPgKN/nRp5fzst/I6QfMhtgxSOekatg/e0nUqE&#10;DD3WZbr/dloYLcaZOwx+Oy28ROB+Oy28iEpU/CS9pKLlsh+wIuOGyGU/4PNh6DqVU29l1a/kloMK&#10;FyYuQknuOagWXnSA7VRe9ELjRQciPZUWmq9K7BdVZxatQe47wObUwh+wZ6rCUSKDrFSScJwOJy2t&#10;H8iikdkvWYNL2GkGSrSX/QCpmv/BskW7dNb9IJxjKq+BDrz6GRZee+CSPT/DwkWHUGvhtQc1HzDc&#10;nM+UGWuQy1mwkbaMrJQouDUsvPaglmsP6vTaA+/U/4k7Blz+tMIdAy69pVMz57Ohr+5KgJouTgOu&#10;6MqQxZ1B5OSSgHp5RKeHnD8SAHkKIApHbkxw38uhAMiTAaktwgOK8RMAeQqgjBiwFAB5ekDSXj+i&#10;cXCPTBUDiujLSPLkEWkzyeGIPcbSYirKqTygec5UAI0RqdbjRgxiIbjJ0+NIlT8PV6Y3n80Gr8vk&#10;psq3G884XchWGT1CclZL8JKnx492IzDehAa2EgXZK0zGOV0Ga1H9Lo7middiMSUwdnYt9iOKYCia&#10;YgkWmFf8zqCHH6tD9bI0pYeiE78lKL/KKbgIobw8mQPMUNSLioOh0OAYb5wWpdKKgwshhUwnTz8t&#10;bWY7uODn5Xt5eji6mdnBwQuX8OMzqrBmYqxkHHn68So+9SpVPRhSAZAnA/J5WzRaGWSmBtIlS3FF&#10;bgfo3wSTnVo8HbSxLMiKiZZFyJHS93a9ofqcJ6nYhJxdF9A+XKEjw8vT06phx9kb1gi38rmpe3i1&#10;EjMbdj24UdiA8+ajD95U8JKnx6/mM9Y9WulL89IZcSJNb5zeF7jINcqE8pSJRW0MygiGSCCFKTKS&#10;PHlE2qV33DMUrObQG9fWls0cXRPD8lsW9Dp40BA5C27yZHGg7SEvYWWlFT5Dx8qC3lDV249oAcpi&#10;3uFY0Ai+Owid+iweWYWgCjPwwH54UZBE0DvEeyWBwx3RfjxL0WmPkeY1rHTN146gx744bw1H6sYz&#10;FFEE3brto6bOH8LPVBx2g8Yx/ZozU/Rtl9fB8UMX3p4lkihP1hq5wsC4HKPhSyo6fzw3a6FxAsuv&#10;14hbGk4QcBa8uI7mnQQK/nmpJaNMNI+MUE5se2qCc6BGfN7L9TZrIz7vOZFBxF/WhJ5dQ4SlLE2e&#10;nkX9OaQth4wdX0yCJvCycNDtEn7VRnzeUUeTI49xLxipwbIRAx0Nu08K7Uc0LEVHzdCe22WCd3xF&#10;m7vfo2R7Or5XzYzR0XPkpraC9JbvYrSidIGzwnS6yYaWbMXpLSu3FYG3XMgx4WhjEvNasXrLom1F&#10;6wJnxestB2ZWxN6ysYBKlcOjNqi94a5avqsJV9mV/VVL/WhOCo2wveUL3ODZDXE9x+PlwL0LSbRh&#10;mzvOAs3AHZeZLFtMHyJmI3A/21nDnyu2W6xh3uCjC8LhO4YaXs7e44Swg8RRq6LbGbhCdh5RsJAn&#10;22aO/EajxtLLLZKQ0JLp6fn+nxE8LcF1XG7APexlOA4DbDjvEdAcVh6Ps068mqMMR+2eUIfRyCs6&#10;wc8Ijzq2ZDj5Wpy3p6YlmtcqTVDLhoMrr6PnXBctGOV5ofVuPOMmqJ49Bg4sFsdDT4ofz8jzRJ5H&#10;I9h4ryEix3mtmkI4EYQ7p1YTR+FmmXMK1QgjjJr4ZkozjJpCkSFgKUuTp1fViatWiI7KYdQUYhkj&#10;jMJFHY5JOEtX5uZEbVvOORhhFLrnBLA8Io5hMKBhAEgR/NRGGDXyLXnwnWW/hBcX8IhGpXMMVWCj&#10;tEfKQDhaYdTIuZQVRgmcFUaREaN5rTBq5HzCCo/IaLvxDOMzsPG2wigcuXXjWWGUwFlhFN746+ls&#10;FT6D7hlh1BDU3gij0LfqZjbDqJHtMmozhhRiRi/XRhiFwxUMaNQ/0TEogOVQbwo4GvVPvASHRzQW&#10;M/HOK2pc5bj1bGeNMEqx3WIN8wYfp+U8CdCzyd4pZ/BxN6m3fTiiXXRkeDE0VyKxxlJEg2ORXkZ6&#10;wzXinUFezSimLI7o3gMC/TZHXFNDOwFCQYojrvnqw8GoIsFr+cUMRkiOFNMvZjREBCN6wMkQETgj&#10;Cd6NmMDVFr0OGbeWY2sg1C1FMkSc5OmdLJgjmm6tXCpoQKMci6MpRtynEf3hwKhoXGiVE/zkyXjK&#10;3bpmxAJJ94QHpCEdZ0hjlwpjCj3h8IsS13BqA0GxFI2Tc+BpaFrDQbKZJuNosdhEIw7F6WfhEQ6q&#10;FlfkuqChbGbUhDeXCeWNrKlyx8PdmCiwF2enXTCSeQryyoDsLHEIwADkEa2UErcKsE0wciysm5NU&#10;FKyKONZcJO+hIGVAsdYWeWr2loNRDoVksP032c332g+hz0k0UZ5iOei8HDiD85rWYjx5KMwrrrri&#10;stZoXCEOznC2au0bSxcjBcvlqTmQNwHXkhBapu0MaPAaWu3paDlcuuPeEdyy1PRiEaczKAuVV83S&#10;M1kWqGKLjjMQ5RFlu2Oyppb9ohF7dkUcxfSORj6kBEMisIUIqmNS0VtcPBrZCEpAjSASR7s9P62w&#10;qGU7ZKRvOG7v2W7RiTNMw5o3XEmV5QqN5CnKLW00hgThgIgTNdPg82YvLGWR2+5dnWRUDPxwe7Ob&#10;l25WKQ04sbpSQFSCwwEpPx7WXYRjV1wHeRHCydMTcGDfURuXc8s2Fd5RV5y3431/vK6wCCc7A42R&#10;4LUcndJLEErrxUtzPX9hKUpwNe+YNIbpdocUwd/G6H/CPQp+XsPtcxWfdqlL6IFbZBCtF51wolgb&#10;RUHeLaGt4tKkHN9R42MJjDfYqGWzBEb3idASjKoZqzc13pRG4ygVJyHLYF676VhkaTSO4qmJpwTG&#10;/uvcYio6I082Pj5cqBHHF0djMMu1+yilNhRb9MvKUXmpjZF51rzJ2Rp+sIFDJba2hmPFNb4MV7ZP&#10;uKvdwxnZRyd22yiy9BxpNdiKKjFDrjo3353BQSO1HZTGG8VNGfsRuOPfrbcxqkpSnm4NuqDg5Qds&#10;jZd7IMVmjlgj1hwPNEZnENJmPyK9XaFEG0Q6Xmgaq6oh72mgpqPyiFwjttiCqX2K1xh+F4DsOAzT&#10;gdTaS6z18i6Qh1dtZjC8Z2j5NuRtPKKV6kgS2hi7SkjlmYWGukwcdtLLikqMwXlZL97GmgcOcxoj&#10;kB9ZcmojiKWEwHkbYxcd79PwcEbbIsI6LjdYUbE7mw2DSCleiTIIEDyK4bCMOBF5sjNpmISWUrVw&#10;rLRkq1wnFtYwTLiDyguXETjhlcZ+Xiv765glkLEyYTo22WSgihRsJcZHIb0MyLp8PrkhNJYn07rl&#10;jp3aWgyuhfFyY3hlUJEF0dhfR9blAem1VcXFSBp3zvhkEYU0sQ9bYyH8yuaJ0joARpVjdZxBY5yt&#10;1jNcJCWVNSNOAKTss1gWug9tKGFNQgl5Mlv7c2uXoZR9OOxiBL042Of9rF1V7Hir3hXKy6zlOtyC&#10;MQM9je1Y3KzBhmttZHyQQO/IzA1ZXC7HySa5i/KK2J+YnW0Y08uStScLQG+yrU3ZADgg5S0jySLX&#10;W3UpeqUVmdje2jvp2SaSKhWn7pmSfTi1JqIrzyDCbI2NHVJcHSeAlqhLZ7+lZx2bsN6qkXQcu5v7&#10;ZNSL7eiI3a0ieYTX1mmBwGtrBx7eyhsiawsegBxHG3vr2PPjjMUE5D0Yaxce9196HK1t+ADYWz5a&#10;+h5tQNbC3kpK6V2EjoXW1A3v6NgjcvNBbxZUZUQrH2m4oojL1Mpi1nD0Sc1SRXls2fYMRlZctayF&#10;eEWTMSLzGvfZLAO0ei4gFN44W72rCK/E01o2RV5JDb9UrvFULeSGxMLsu0BgJLNbxrQDsf2YRo4M&#10;Dya+zqgK4By/RC6mzQ94GikHNtFkdmtFPdfCzPYLRFiydqNuCkih57toqBAXTqzGU2iHzIaFuIfa&#10;sYFSv6KSSIMcbiIyALkBY7TUjloQSAJGK1fC2zY8oFEAxXUAXkkonywuRpp0rD5VbP158lBDUXlE&#10;LquOVnQ98gmY0dqVHZiJ5obwwNXmwbKcuP/L0XGwfNpAd+SCM4PlBgKgFRHhZXt+ROMlu7ib1Kvw&#10;YCXaI295mNZd2unMOFBaF/E+NIPXvO2It7qVASfxF5YbkF7RwbLZE8uj2Tk0CQuNLlVsoXqXj/dK&#10;GYvhisVgbGpgROa1pQoTpzt4vZQxtcTTwZ5JHC1PjqfJlJDg9ngFV1ldudBMNrsMiDqqH9GINgbJ&#10;Iqz9gYGdFO7xLU9NPHZTW60jpCsO0PJ6PQe1g5Uc4E2PbsTBIk8vbRmWae45ahssb4/3OLqpR0u5&#10;SPto1WajBwVhDtBSBVIBB2jFQwML7mhsU+LuHB884ILNMq9xQ7uf2mpiG3mLbLR6dejIBC3GbHkg&#10;3BygsemGq4Z5xHehyFwLedd6stLfiW34hL6iohZK4ZfMnwHo87vJ2PCtJnbDtBNfHHEMkSKMUBky&#10;xGpWTYZElkhunrCEO5RI0SplD9x0izqPsSIy4H52y0CTy3SiYRGJLLgHNKwk3ga8EJA1ZzIOHuOi&#10;LA5gTRzDMXyrrbIP7Yo4RlVkuewvgpGGYFJu6YluVUfcW62dcBi7HNUQWnRBrCKe1DXnZ7dcLZld&#10;D2klWyNdterwtNwOLsSW2S09D8kr+kCLK5pYPlDONij/PhkSc5XPoNAPImQIIUcuhYphy+ISQRq+&#10;H7dr+0AGuWRZmwEpubmx9QNIyWQN4gLS6xRmLxMXkF6fAVmOhQEpQmD0zgBS1m74YdDThylmBSOC&#10;NGxzDFm2ZcBTFMAInQEp0rQc0tgmw4XrwneTSty1u4BKoZ/cHnMx5UNVxKR8WJEJGehpmN2I8iY9&#10;w5gmjzh3gKctp0y4j0g8rWHKwU2h53JIU+O4WQW6aUlykBAbMlgGc8xgbSwbEvhuW7BAJcvShmgo&#10;2G+x+vL0KWOkxUbvHyDFLpmQ772HzFryOSHsCNqX9znvYWUGecr6OCVGiGJZaI6kINfl/S28qkGk&#10;IGAqs8ozzC4aYPKWywuoMZddP/ggnsTIqqBVgqdRu4Wmii03x+Q2ywV48lYc9M+yE6HGbNIzjGmc&#10;pMGLQWTtJjfD2o3SbkRPI3OIeGSOGfhu4sl1TkiyKZ/CTZOef4ckL6ZnCLaNjBGxhthIk54h0jFK&#10;iRGPjE0qyLxEJeaYXH9DsF3OgXENroxpWpvQk2HyKIxptKVhdrHQRutctHZj8yGiJ0xuKSWJIkdz&#10;zMB30y4FWTJXFOy8SaW87xDvhHu5XrenB3e3PX1w9+DiH28+H08/7fbPdJ3tcf/0ePvx8enJ/XG4&#10;//TD02H1ZfuEssaAPv/vmVgJ2NMLAb/s6WdCS/qX3dcTX7WLT6vPh8cPF39FD227/r6eLj/243DZ&#10;fmy7S/T1jZdg8vcTrpaZ2h8//u0Cv67a64fH29vdy8+PL7vV1+enl+M1/vHDxcPp9Hp9dXW8edg9&#10;b4/fPD/eHPbH/d3pm5v989X+7u7xZnd1e9i+Pb7cX0F21lfP28eXi9UbimYdrKdbV3aRuHj1fPdq&#10;ssjD/vPLLVa3vX7YbW//wJ9P28cn//kqxdgRGcuWp6f12+vx+vj6y+G7b+nTp/3tr78cVof96cMF&#10;QqAvuwM+POwPfwG2h+3rh4vjnz9vD7uL1dMfX45AH7vAADu5P9AZSLfBHOJvPsXfbF9uMNSHi9PF&#10;yn/84YS/8JPPr4fH+wfMVDlavOx///m0v3s8EefOWPEfb8dX9+n++u2ePuEVJcDs4fHmx+1pG//t&#10;oK539f5h/3S7O3z3vwIAAAD//wMAUEsDBBQABgAIAAAAIQArLBwa4QAAAAkBAAAPAAAAZHJzL2Rv&#10;d25yZXYueG1sTI/BTsMwEETvSPyDtUjcWseUBhKyqaoKOFWVaJEQt22yTaLGdhS7Sfr3mBMcZ2c0&#10;+yZbTboVA/eusQZBzSMQbApbNqZC+Dy8zZ5BOE+mpNYaRriyg1V+e5NRWtrRfPCw95UIJcalhFB7&#10;36VSuqJmTW5uOzbBO9lekw+yr2TZ0xjKdSsfoiiWmhoTPtTU8abm4ry/aIT3kcb1Qr0O2/Npc/0+&#10;LHdfW8WI93fT+gWE58n/heEXP6BDHpiO9mJKJ1qEZZyELR5hligQIRA/qXA4IjwmC5B5Jv8vyH8A&#10;AAD//wMAUEsBAi0AFAAGAAgAAAAhALaDOJL+AAAA4QEAABMAAAAAAAAAAAAAAAAAAAAAAFtDb250&#10;ZW50X1R5cGVzXS54bWxQSwECLQAUAAYACAAAACEAOP0h/9YAAACUAQAACwAAAAAAAAAAAAAAAAAv&#10;AQAAX3JlbHMvLnJlbHNQSwECLQAUAAYACAAAACEAr69gs1wjAAA6vAAADgAAAAAAAAAAAAAAAAAu&#10;AgAAZHJzL2Uyb0RvYy54bWxQSwECLQAUAAYACAAAACEAKywcGuEAAAAJAQAADwAAAAAAAAAAAAAA&#10;AAC2JQAAZHJzL2Rvd25yZXYueG1sUEsFBgAAAAAEAAQA8wAAAMQm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49572E" w:rsidRPr="0049572E">
      <w:rPr>
        <w:noProof/>
        <w:sz w:val="20"/>
        <w:szCs w:val="20"/>
      </w:rPr>
      <w:drawing>
        <wp:anchor distT="0" distB="0" distL="114300" distR="114300" simplePos="0" relativeHeight="251661312" behindDoc="1" locked="0" layoutInCell="1" allowOverlap="1" wp14:anchorId="40A0F76C" wp14:editId="2AEE8641">
          <wp:simplePos x="0" y="0"/>
          <wp:positionH relativeFrom="column">
            <wp:posOffset>5556250</wp:posOffset>
          </wp:positionH>
          <wp:positionV relativeFrom="paragraph">
            <wp:posOffset>-46355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E49B4" w14:textId="77777777" w:rsidR="000C6921" w:rsidRDefault="000C6921" w:rsidP="00483105">
      <w:pPr>
        <w:spacing w:after="0" w:line="240" w:lineRule="auto"/>
      </w:pPr>
      <w:r>
        <w:separator/>
      </w:r>
    </w:p>
  </w:footnote>
  <w:footnote w:type="continuationSeparator" w:id="0">
    <w:p w14:paraId="45835CC4" w14:textId="77777777" w:rsidR="000C6921" w:rsidRDefault="000C6921"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DCA9E" w14:textId="0A3B4DAE" w:rsidR="0049572E" w:rsidRDefault="009008F1">
    <w:pPr>
      <w:pStyle w:val="Header"/>
    </w:pPr>
    <w:r>
      <w:rPr>
        <w:noProof/>
        <w:lang w:eastAsia="en-GB"/>
      </w:rPr>
      <w:pict w14:anchorId="201FC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744079"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43BC4" w14:textId="7E70E471" w:rsidR="00483105" w:rsidRPr="00877BD8" w:rsidRDefault="009008F1" w:rsidP="00C53EED">
    <w:pPr>
      <w:pStyle w:val="Header"/>
      <w:spacing w:line="360" w:lineRule="auto"/>
      <w:rPr>
        <w:sz w:val="20"/>
        <w:szCs w:val="20"/>
      </w:rPr>
    </w:pPr>
    <w:r>
      <w:rPr>
        <w:noProof/>
        <w:sz w:val="20"/>
        <w:szCs w:val="20"/>
        <w:lang w:eastAsia="en-GB"/>
      </w:rPr>
      <w:pict w14:anchorId="4BF8B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744080" o:spid="_x0000_s2051" type="#_x0000_t75" style="position:absolute;margin-left:-189.95pt;margin-top:-271.25pt;width:892.8pt;height:1262.85pt;z-index:-251652096;mso-position-horizontal-relative:margin;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0F5C2" w14:textId="77D8E547" w:rsidR="0049572E" w:rsidRDefault="009008F1">
    <w:pPr>
      <w:pStyle w:val="Header"/>
    </w:pPr>
    <w:r>
      <w:rPr>
        <w:noProof/>
        <w:lang w:eastAsia="en-GB"/>
      </w:rPr>
      <w:pict w14:anchorId="56E0D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744078"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134"/>
    <w:multiLevelType w:val="hybridMultilevel"/>
    <w:tmpl w:val="3A9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350"/>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03D03"/>
    <w:multiLevelType w:val="hybridMultilevel"/>
    <w:tmpl w:val="A2E2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40854"/>
    <w:multiLevelType w:val="hybridMultilevel"/>
    <w:tmpl w:val="682E4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366D32"/>
    <w:multiLevelType w:val="hybridMultilevel"/>
    <w:tmpl w:val="E8FA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55C4"/>
    <w:multiLevelType w:val="hybridMultilevel"/>
    <w:tmpl w:val="263666E0"/>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D381527"/>
    <w:multiLevelType w:val="hybridMultilevel"/>
    <w:tmpl w:val="4B7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F2B6C"/>
    <w:multiLevelType w:val="hybridMultilevel"/>
    <w:tmpl w:val="3732C2F0"/>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3A8"/>
    <w:multiLevelType w:val="hybridMultilevel"/>
    <w:tmpl w:val="F4C2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13D3"/>
    <w:multiLevelType w:val="hybridMultilevel"/>
    <w:tmpl w:val="53148D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5BB4252"/>
    <w:multiLevelType w:val="hybridMultilevel"/>
    <w:tmpl w:val="2256B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252588"/>
    <w:multiLevelType w:val="hybridMultilevel"/>
    <w:tmpl w:val="230E5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C24F8"/>
    <w:multiLevelType w:val="hybridMultilevel"/>
    <w:tmpl w:val="4C4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197BFC"/>
    <w:multiLevelType w:val="hybridMultilevel"/>
    <w:tmpl w:val="698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A1B0E"/>
    <w:multiLevelType w:val="hybridMultilevel"/>
    <w:tmpl w:val="183E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761F7"/>
    <w:multiLevelType w:val="hybridMultilevel"/>
    <w:tmpl w:val="7F1A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0F62F5"/>
    <w:multiLevelType w:val="hybridMultilevel"/>
    <w:tmpl w:val="EA5A2CEE"/>
    <w:lvl w:ilvl="0" w:tplc="8CE809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5F439F"/>
    <w:multiLevelType w:val="hybridMultilevel"/>
    <w:tmpl w:val="0BD44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416E9"/>
    <w:multiLevelType w:val="hybridMultilevel"/>
    <w:tmpl w:val="2DD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80805"/>
    <w:multiLevelType w:val="hybridMultilevel"/>
    <w:tmpl w:val="E92AA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A35B6"/>
    <w:multiLevelType w:val="hybridMultilevel"/>
    <w:tmpl w:val="8BDA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5387E"/>
    <w:multiLevelType w:val="hybridMultilevel"/>
    <w:tmpl w:val="D14AB9C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364CC0"/>
    <w:multiLevelType w:val="hybridMultilevel"/>
    <w:tmpl w:val="8EF2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478C"/>
    <w:multiLevelType w:val="hybridMultilevel"/>
    <w:tmpl w:val="F198F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B05913"/>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D71661"/>
    <w:multiLevelType w:val="hybridMultilevel"/>
    <w:tmpl w:val="66D2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D50468"/>
    <w:multiLevelType w:val="hybridMultilevel"/>
    <w:tmpl w:val="9654B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953A0B"/>
    <w:multiLevelType w:val="hybridMultilevel"/>
    <w:tmpl w:val="14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E26BB"/>
    <w:multiLevelType w:val="hybridMultilevel"/>
    <w:tmpl w:val="132A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EB721CF"/>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F730BF"/>
    <w:multiLevelType w:val="multilevel"/>
    <w:tmpl w:val="0508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74C446D4"/>
    <w:multiLevelType w:val="hybridMultilevel"/>
    <w:tmpl w:val="F61A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75A76"/>
    <w:multiLevelType w:val="hybridMultilevel"/>
    <w:tmpl w:val="79DC7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38"/>
  </w:num>
  <w:num w:numId="4">
    <w:abstractNumId w:val="28"/>
  </w:num>
  <w:num w:numId="5">
    <w:abstractNumId w:val="23"/>
  </w:num>
  <w:num w:numId="6">
    <w:abstractNumId w:val="3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7"/>
  </w:num>
  <w:num w:numId="12">
    <w:abstractNumId w:val="19"/>
  </w:num>
  <w:num w:numId="13">
    <w:abstractNumId w:val="21"/>
  </w:num>
  <w:num w:numId="14">
    <w:abstractNumId w:val="8"/>
  </w:num>
  <w:num w:numId="15">
    <w:abstractNumId w:val="12"/>
  </w:num>
  <w:num w:numId="16">
    <w:abstractNumId w:val="42"/>
  </w:num>
  <w:num w:numId="17">
    <w:abstractNumId w:val="29"/>
  </w:num>
  <w:num w:numId="18">
    <w:abstractNumId w:val="22"/>
  </w:num>
  <w:num w:numId="19">
    <w:abstractNumId w:val="35"/>
  </w:num>
  <w:num w:numId="20">
    <w:abstractNumId w:val="7"/>
  </w:num>
  <w:num w:numId="21">
    <w:abstractNumId w:val="39"/>
  </w:num>
  <w:num w:numId="22">
    <w:abstractNumId w:val="26"/>
  </w:num>
  <w:num w:numId="23">
    <w:abstractNumId w:val="34"/>
  </w:num>
  <w:num w:numId="24">
    <w:abstractNumId w:val="36"/>
  </w:num>
  <w:num w:numId="25">
    <w:abstractNumId w:val="6"/>
  </w:num>
  <w:num w:numId="26">
    <w:abstractNumId w:val="0"/>
  </w:num>
  <w:num w:numId="27">
    <w:abstractNumId w:val="10"/>
  </w:num>
  <w:num w:numId="28">
    <w:abstractNumId w:val="20"/>
  </w:num>
  <w:num w:numId="29">
    <w:abstractNumId w:val="17"/>
  </w:num>
  <w:num w:numId="30">
    <w:abstractNumId w:val="9"/>
  </w:num>
  <w:num w:numId="31">
    <w:abstractNumId w:val="41"/>
  </w:num>
  <w:num w:numId="32">
    <w:abstractNumId w:val="5"/>
  </w:num>
  <w:num w:numId="33">
    <w:abstractNumId w:val="27"/>
  </w:num>
  <w:num w:numId="34">
    <w:abstractNumId w:val="18"/>
  </w:num>
  <w:num w:numId="35">
    <w:abstractNumId w:val="15"/>
  </w:num>
  <w:num w:numId="36">
    <w:abstractNumId w:val="32"/>
  </w:num>
  <w:num w:numId="37">
    <w:abstractNumId w:val="13"/>
  </w:num>
  <w:num w:numId="38">
    <w:abstractNumId w:val="4"/>
  </w:num>
  <w:num w:numId="39">
    <w:abstractNumId w:val="24"/>
  </w:num>
  <w:num w:numId="40">
    <w:abstractNumId w:val="16"/>
  </w:num>
  <w:num w:numId="41">
    <w:abstractNumId w:val="25"/>
  </w:num>
  <w:num w:numId="42">
    <w:abstractNumId w:val="14"/>
  </w:num>
  <w:num w:numId="43">
    <w:abstractNumId w:val="2"/>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26632"/>
    <w:rsid w:val="00045A80"/>
    <w:rsid w:val="000A5E2C"/>
    <w:rsid w:val="000C433D"/>
    <w:rsid w:val="000C6921"/>
    <w:rsid w:val="000C7E88"/>
    <w:rsid w:val="000F65D8"/>
    <w:rsid w:val="00107850"/>
    <w:rsid w:val="00121D48"/>
    <w:rsid w:val="00144107"/>
    <w:rsid w:val="00176936"/>
    <w:rsid w:val="001D76CC"/>
    <w:rsid w:val="001E487F"/>
    <w:rsid w:val="001F656F"/>
    <w:rsid w:val="00242F8B"/>
    <w:rsid w:val="00277B5F"/>
    <w:rsid w:val="00283BCC"/>
    <w:rsid w:val="002859E8"/>
    <w:rsid w:val="00294120"/>
    <w:rsid w:val="00294763"/>
    <w:rsid w:val="00296A16"/>
    <w:rsid w:val="002E41FD"/>
    <w:rsid w:val="003302A0"/>
    <w:rsid w:val="003663F4"/>
    <w:rsid w:val="003A5DB3"/>
    <w:rsid w:val="003B2AAA"/>
    <w:rsid w:val="003B2CD7"/>
    <w:rsid w:val="003C6A42"/>
    <w:rsid w:val="003E52CE"/>
    <w:rsid w:val="0043007C"/>
    <w:rsid w:val="004422E7"/>
    <w:rsid w:val="00444E6E"/>
    <w:rsid w:val="00483105"/>
    <w:rsid w:val="004877F5"/>
    <w:rsid w:val="00491972"/>
    <w:rsid w:val="0049572E"/>
    <w:rsid w:val="004B257C"/>
    <w:rsid w:val="004B4541"/>
    <w:rsid w:val="004C1194"/>
    <w:rsid w:val="004C1C3A"/>
    <w:rsid w:val="0050568E"/>
    <w:rsid w:val="00524B6D"/>
    <w:rsid w:val="0053682F"/>
    <w:rsid w:val="00542FC6"/>
    <w:rsid w:val="00556BB0"/>
    <w:rsid w:val="005B49B3"/>
    <w:rsid w:val="00607563"/>
    <w:rsid w:val="00616933"/>
    <w:rsid w:val="00622193"/>
    <w:rsid w:val="00624215"/>
    <w:rsid w:val="00630974"/>
    <w:rsid w:val="00652552"/>
    <w:rsid w:val="0065283A"/>
    <w:rsid w:val="00653BEF"/>
    <w:rsid w:val="00697B0E"/>
    <w:rsid w:val="006B2186"/>
    <w:rsid w:val="006B4103"/>
    <w:rsid w:val="00717890"/>
    <w:rsid w:val="007253B6"/>
    <w:rsid w:val="007258FE"/>
    <w:rsid w:val="00731643"/>
    <w:rsid w:val="00732B4C"/>
    <w:rsid w:val="00744790"/>
    <w:rsid w:val="007513C6"/>
    <w:rsid w:val="0075410C"/>
    <w:rsid w:val="00761A86"/>
    <w:rsid w:val="007629E2"/>
    <w:rsid w:val="00765986"/>
    <w:rsid w:val="00767CD7"/>
    <w:rsid w:val="00773F88"/>
    <w:rsid w:val="00774FFD"/>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603E4"/>
    <w:rsid w:val="00872EFB"/>
    <w:rsid w:val="00877BD8"/>
    <w:rsid w:val="00885416"/>
    <w:rsid w:val="00894B5F"/>
    <w:rsid w:val="008B6038"/>
    <w:rsid w:val="008B7286"/>
    <w:rsid w:val="008E20A2"/>
    <w:rsid w:val="009008F1"/>
    <w:rsid w:val="00906655"/>
    <w:rsid w:val="00906D13"/>
    <w:rsid w:val="00950A45"/>
    <w:rsid w:val="009649D1"/>
    <w:rsid w:val="0097600E"/>
    <w:rsid w:val="009B054C"/>
    <w:rsid w:val="009C4BEF"/>
    <w:rsid w:val="009D388D"/>
    <w:rsid w:val="00A00A0B"/>
    <w:rsid w:val="00A016D9"/>
    <w:rsid w:val="00A155DB"/>
    <w:rsid w:val="00A42CBD"/>
    <w:rsid w:val="00A51E9D"/>
    <w:rsid w:val="00A71FBC"/>
    <w:rsid w:val="00A72846"/>
    <w:rsid w:val="00A733DA"/>
    <w:rsid w:val="00A8431B"/>
    <w:rsid w:val="00AC18AB"/>
    <w:rsid w:val="00B34F90"/>
    <w:rsid w:val="00B41BB5"/>
    <w:rsid w:val="00B67B0A"/>
    <w:rsid w:val="00BC4040"/>
    <w:rsid w:val="00C453C4"/>
    <w:rsid w:val="00C53EED"/>
    <w:rsid w:val="00C60177"/>
    <w:rsid w:val="00C73D0D"/>
    <w:rsid w:val="00C8261E"/>
    <w:rsid w:val="00C9561B"/>
    <w:rsid w:val="00CA6E9A"/>
    <w:rsid w:val="00CA7B76"/>
    <w:rsid w:val="00CB2F96"/>
    <w:rsid w:val="00CC752C"/>
    <w:rsid w:val="00D03123"/>
    <w:rsid w:val="00D40330"/>
    <w:rsid w:val="00D41E4A"/>
    <w:rsid w:val="00D45A46"/>
    <w:rsid w:val="00D47A2F"/>
    <w:rsid w:val="00D56B27"/>
    <w:rsid w:val="00D75998"/>
    <w:rsid w:val="00D907BC"/>
    <w:rsid w:val="00D96B98"/>
    <w:rsid w:val="00DB01B5"/>
    <w:rsid w:val="00E029FB"/>
    <w:rsid w:val="00E123E9"/>
    <w:rsid w:val="00E34282"/>
    <w:rsid w:val="00E73049"/>
    <w:rsid w:val="00E76938"/>
    <w:rsid w:val="00E76A40"/>
    <w:rsid w:val="00E8120A"/>
    <w:rsid w:val="00EB64FE"/>
    <w:rsid w:val="00EC32F2"/>
    <w:rsid w:val="00EC5D71"/>
    <w:rsid w:val="00EF3D33"/>
    <w:rsid w:val="00EF5744"/>
    <w:rsid w:val="00F00F25"/>
    <w:rsid w:val="00F3094C"/>
    <w:rsid w:val="00F373F3"/>
    <w:rsid w:val="00F52F5E"/>
    <w:rsid w:val="00F8198A"/>
    <w:rsid w:val="00F874E9"/>
    <w:rsid w:val="00FA3DB0"/>
    <w:rsid w:val="00FA70C3"/>
    <w:rsid w:val="00FC3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AF5C97"/>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AF2PM2CUNEDC-1520866263-371867</_dlc_DocId>
    <_dlc_DocIdUrl xmlns="7d66bd8a-2885-48d4-9eab-fb1100da1dd3">
      <Url>https://premierfoodsonline.sharepoint.com/sites/UK_Lil/_layouts/15/DocIdRedir.aspx?ID=AF2PM2CUNEDC-1520866263-371867</Url>
      <Description>AF2PM2CUNEDC-1520866263-371867</Description>
    </_dlc_DocIdUrl>
    <_Flow_SignoffStatus xmlns="3862ce5a-794c-4e49-8cb8-46cd7f931d4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90DB6-480A-4BF6-A9B7-FB92A7E96E38}">
  <ds:schemaRefs>
    <ds:schemaRef ds:uri="http://schemas.microsoft.com/sharepoint/events"/>
  </ds:schemaRefs>
</ds:datastoreItem>
</file>

<file path=customXml/itemProps2.xml><?xml version="1.0" encoding="utf-8"?>
<ds:datastoreItem xmlns:ds="http://schemas.openxmlformats.org/officeDocument/2006/customXml" ds:itemID="{6DAEB8BA-052E-473D-B543-485469653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D9F4AC-EF06-441D-9675-7CFE163E141A}">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4.xml><?xml version="1.0" encoding="utf-8"?>
<ds:datastoreItem xmlns:ds="http://schemas.openxmlformats.org/officeDocument/2006/customXml" ds:itemID="{7E48C884-B7DF-467A-A664-17D95F617144}">
  <ds:schemaRefs>
    <ds:schemaRef ds:uri="http://schemas.microsoft.com/sharepoint/v3/contenttype/forms"/>
  </ds:schemaRefs>
</ds:datastoreItem>
</file>

<file path=customXml/itemProps5.xml><?xml version="1.0" encoding="utf-8"?>
<ds:datastoreItem xmlns:ds="http://schemas.openxmlformats.org/officeDocument/2006/customXml" ds:itemID="{398B11EA-C611-4124-898D-10ABB34C0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18</TotalTime>
  <Pages>2</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7</cp:revision>
  <cp:lastPrinted>2017-03-24T10:19:00Z</cp:lastPrinted>
  <dcterms:created xsi:type="dcterms:W3CDTF">2021-05-26T13:17:00Z</dcterms:created>
  <dcterms:modified xsi:type="dcterms:W3CDTF">2021-07-09T18:20:00Z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0x010100140FF314171425468ACE2B9C2C4F65AD</vt:lpwstr>
  </property>
  <property fmtid="{D5CDD505-2E9C-101B-9397-08002B2CF9AE}" pid="3" name="_dlc_DocIdItemGuid">
    <vt:lpwstr>2e7931de-ebc0-4dd7-afd0-5b8ad0918c7b</vt:lpwstr>
  </property>
</Properties>
</file>