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72591" w14:textId="56B8F82B" w:rsidR="00F13E74" w:rsidRDefault="00F13E7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157FDC" wp14:editId="00D6E687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Picture 5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9" name="Rounded Rectangle 5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0" name="Rounded Rectangle 6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" name="Rounded Rectangle 6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2" name="Rounded Rectangle 6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3" name="Rounded Rectangle 6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4" name="Straight Connector 6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Straight Connector 6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Straight Connector 6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Oval 6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Oval 6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Straight Connector 6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Oval 7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Oval 7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6A3EC" id="Group 39" o:spid="_x0000_s1026" style="position:absolute;margin-left:0;margin-top:15.3pt;width:582.65pt;height:475.55pt;z-index:251665408;mso-width-relative:margin;mso-height-relative:margin" coordsize="60725,49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">
                <v:group id="Group 56" o:spid="_x0000_s1027" style="position:absolute;width:60725;height:49940" coordsize="60725,4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 57" o:spid="_x0000_s1028" style="position:absolute;width:60725;height:49940" coordsize="57517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8" o:spid="_x0000_s1029" type="#_x0000_t75" style="position:absolute;left:6096;top:3516;width:51346;height:40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">
                      <v:imagedata r:id="rId12" o:title="" croptop="15018f" cropbottom="14050f" cropleft="24664f" cropright="14995f"/>
                      <v:path arrowok="t"/>
                    </v:shape>
                    <v:roundrect id="Rounded Rectangle 59" o:spid="_x0000_s1030" style="position:absolute;left:38334;top:31300;width:19183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" fillcolor="#652f91" strokecolor="#652f91" strokeweight="4pt">
                      <v:stroke joinstyle="miter"/>
                    </v:roundrect>
                    <v:roundrect id="Rounded Rectangle 60" o:spid="_x0000_s1031" style="position:absolute;top:15591;width:19294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" fillcolor="#44c7ee" strokecolor="#44c7ee" strokeweight="4pt">
                      <v:stroke joinstyle="miter"/>
                    </v:roundrect>
                    <v:roundrect id="Rounded Rectangle 61" o:spid="_x0000_s1032" style="position:absolute;left:24149;top:39037;width:19295;height:4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" fillcolor="#e44498" strokecolor="#e44498" strokeweight="4pt">
                      <v:stroke joinstyle="miter"/>
                    </v:roundrect>
                    <v:roundrect id="Rounded Rectangle 62" o:spid="_x0000_s1033" style="position:absolute;left:1172;top:41734;width:19295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" fillcolor="#ff6700" strokecolor="#ff6700" strokeweight="4pt">
                      <v:stroke joinstyle="miter"/>
                    </v:roundrect>
                    <v:roundrect id="Rounded Rectangle 63" o:spid="_x0000_s1034" style="position:absolute;left:27080;width:19295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" fillcolor="#f9c40c" strokecolor="#f9c40c" strokeweight="4pt">
                      <v:stroke joinstyle="miter"/>
                    </v:roundrect>
                  </v:group>
                  <v:line id="Straight Connector 64" o:spid="_x0000_s1035" style="position:absolute;visibility:visible;mso-wrap-style:square" from="34583,21570" to="50169,3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" strokecolor="#652f91" strokeweight="4pt">
                    <v:stroke joinstyle="miter" endcap="round"/>
                  </v:line>
                  <v:line id="Straight Connector 65" o:spid="_x0000_s1036" style="position:absolute;flip:y;visibility:visible;mso-wrap-style:square" from="33528,5392" to="38100,1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" strokecolor="#f9c40c" strokeweight="4pt">
                    <v:stroke joinstyle="miter" endcap="round"/>
                  </v:line>
                  <v:line id="Straight Connector 66" o:spid="_x0000_s1037" style="position:absolute;visibility:visible;mso-wrap-style:square" from="18991,37396" to="25496,4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" strokecolor="#e44498" strokeweight="4pt">
                    <v:stroke joinstyle="miter" endcap="round"/>
                  </v:line>
                  <v:oval id="Oval 67" o:spid="_x0000_s1038" style="position:absolute;left:32824;top:13833;width:1172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" fillcolor="#f9c40c" strokecolor="#f9c40c" strokeweight="1pt">
                    <v:stroke joinstyle="miter"/>
                  </v:oval>
                  <v:oval id="Oval 68" o:spid="_x0000_s1039" style="position:absolute;left:18405;top:36576;width:116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" fillcolor="#e44498" strokecolor="#e44498" strokeweight="1pt">
                    <v:stroke joinstyle="miter"/>
                  </v:oval>
                </v:group>
                <v:line id="Straight Connector 69" o:spid="_x0000_s1040" style="position:absolute;visibility:visible;mso-wrap-style:square" from="10550,38100" to="10550,4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" strokecolor="#ff6700" strokeweight="4pt">
                  <v:stroke joinstyle="miter" endcap="round"/>
                </v:line>
                <v:oval id="Oval 70" o:spid="_x0000_s1041" style="position:absolute;left:9964;top:37044;width:1162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" fillcolor="#ff6700" strokecolor="#ff6700" strokeweight="1pt">
                  <v:stroke joinstyle="miter"/>
                </v:oval>
                <v:line id="Straight Connector 71" o:spid="_x0000_s1042" style="position:absolute;visibility:visible;mso-wrap-style:square" from="9026,22039" to="10961,2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" strokecolor="#44c7ee" strokeweight="4pt">
                  <v:stroke joinstyle="miter" endcap="round"/>
                </v:line>
                <v:oval id="Oval 72" o:spid="_x0000_s1043" style="position:absolute;left:10199;top:27783;width:116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" fillcolor="#44c7ee" strokecolor="#44c7ee" strokeweight="1pt">
                  <v:stroke joinstyle="miter"/>
                </v:oval>
                <w10:wrap type="tight"/>
              </v:group>
            </w:pict>
          </mc:Fallback>
        </mc:AlternateContent>
      </w:r>
    </w:p>
    <w:p w14:paraId="5380D98E" w14:textId="77777777" w:rsidR="00F13E74" w:rsidRDefault="00F13E74" w:rsidP="00906655"/>
    <w:p w14:paraId="1DAED1F2" w14:textId="77777777" w:rsidR="00F13E74" w:rsidRDefault="00F13E74" w:rsidP="00906655">
      <w:bookmarkStart w:id="0" w:name="_GoBack"/>
      <w:bookmarkEnd w:id="0"/>
    </w:p>
    <w:p w14:paraId="73CCC2E7" w14:textId="1126EF16" w:rsidR="00910794" w:rsidRDefault="00FF084F" w:rsidP="0090665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36379E43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29845" b="3746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A05C3D" w14:textId="21AC5E05" w:rsidR="00EC53E9" w:rsidRPr="00EC53E9" w:rsidRDefault="00EC53E9" w:rsidP="00EC53E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48"/>
                                      <w:szCs w:val="48"/>
                                    </w:rPr>
                                    <w:t>Chwarennau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20AAB2" w14:textId="0931DE21" w:rsidR="00EC53E9" w:rsidRPr="00EC53E9" w:rsidRDefault="00EC53E9" w:rsidP="00EC53E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  <w:t>Pidyn</w:t>
                                  </w:r>
                                  <w:proofErr w:type="spellEnd"/>
                                </w:p>
                                <w:p w14:paraId="77DBA871" w14:textId="77777777" w:rsidR="00EC53E9" w:rsidRDefault="00EC53E9" w:rsidP="00EC53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76E605" w14:textId="28452F05" w:rsidR="00EC53E9" w:rsidRPr="00EC53E9" w:rsidRDefault="00EC53E9" w:rsidP="00EC53E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  <w:t>Ceilliau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E0CA3" w14:textId="0EBF358A" w:rsidR="00EC53E9" w:rsidRPr="00EC53E9" w:rsidRDefault="00EC53E9" w:rsidP="00EC53E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  <w:t>Wrethra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9FF6F7" w14:textId="08B49C6D" w:rsidR="00FF084F" w:rsidRPr="00EC53E9" w:rsidRDefault="00FF084F" w:rsidP="00FF084F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Dwythellau’r</w:t>
                                  </w:r>
                                  <w:proofErr w:type="spellEnd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sberm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3B18A" id="Group 39" o:spid="_x0000_s1026" style="position:absolute;margin-left:-49.4pt;margin-top:-13.1pt;width:582.65pt;height:475.55pt;z-index:251658240;mso-width-relative:margin;mso-height-relative:margin" coordsize="60725,49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">
                <v:group id="Group 6" o:spid="_x0000_s1027" style="position:absolute;width:60725;height:49940" coordsize="60725,4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8" style="position:absolute;width:60725;height:49940" coordsize="57517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9" type="#_x0000_t75" style="position:absolute;left:6096;top:3516;width:51346;height:40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r:id="rId13" o:title="" croptop="15018f" cropbottom="14050f" cropleft="24664f" cropright="14995f"/>
                      <v:path arrowok="t"/>
                    </v:shape>
                    <v:roundrect id="Rounded Rectangle 9" o:spid="_x0000_s1030" style="position:absolute;left:38334;top:31300;width:19183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 fillcolor="#652f91" strokecolor="#652f91" strokeweight="4pt">
                      <v:stroke joinstyle="miter"/>
                      <v:textbox>
                        <w:txbxContent>
                          <w:p w14:paraId="2FA05C3D" w14:textId="21AC5E05" w:rsidR="00EC53E9" w:rsidRPr="00EC53E9" w:rsidRDefault="00EC53E9" w:rsidP="00EC53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Chwarennau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10" o:spid="_x0000_s1031" style="position:absolute;top:15591;width:19294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 fillcolor="#44c7ee" strokecolor="#44c7ee" strokeweight="4pt">
                      <v:stroke joinstyle="miter"/>
                      <v:textbox>
                        <w:txbxContent>
                          <w:p w14:paraId="0220AAB2" w14:textId="0931DE21" w:rsidR="00EC53E9" w:rsidRPr="00EC53E9" w:rsidRDefault="00EC53E9" w:rsidP="00EC53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Pidyn</w:t>
                            </w:r>
                            <w:proofErr w:type="spellEnd"/>
                          </w:p>
                          <w:p w14:paraId="77DBA871" w14:textId="77777777" w:rsidR="00EC53E9" w:rsidRDefault="00EC53E9" w:rsidP="00EC53E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Rounded Rectangle 11" o:spid="_x0000_s1032" style="position:absolute;left:24149;top:39037;width:19295;height:4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 fillcolor="#e44498" strokecolor="#e44498" strokeweight="4pt">
                      <v:stroke joinstyle="miter"/>
                      <v:textbox>
                        <w:txbxContent>
                          <w:p w14:paraId="6276E605" w14:textId="28452F05" w:rsidR="00EC53E9" w:rsidRPr="00EC53E9" w:rsidRDefault="00EC53E9" w:rsidP="00EC53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Ceilliau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12" o:spid="_x0000_s1033" style="position:absolute;left:1172;top:41734;width:19295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 fillcolor="#ff6700" strokecolor="#ff6700" strokeweight="4pt">
                      <v:stroke joinstyle="miter"/>
                      <v:textbox>
                        <w:txbxContent>
                          <w:p w14:paraId="1DFE0CA3" w14:textId="0EBF358A" w:rsidR="00EC53E9" w:rsidRPr="00EC53E9" w:rsidRDefault="00EC53E9" w:rsidP="00EC53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Wrethra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13" o:spid="_x0000_s1034" style="position:absolute;left:27080;width:19295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 fillcolor="#f9c40c" strokecolor="#f9c40c" strokeweight="4pt">
                      <v:stroke joinstyle="miter"/>
                      <v:textbox>
                        <w:txbxContent>
                          <w:p w14:paraId="589FF6F7" w14:textId="08B49C6D" w:rsidR="00FF084F" w:rsidRPr="00EC53E9" w:rsidRDefault="00FF084F" w:rsidP="00FF084F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Dwythellau’r</w:t>
                            </w:r>
                            <w:proofErr w:type="spellEnd"/>
                            <w:r w:rsidRPr="00EC53E9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sberm</w:t>
                            </w:r>
                            <w:proofErr w:type="spellEnd"/>
                          </w:p>
                        </w:txbxContent>
                      </v:textbox>
                    </v:roundrect>
                  </v:group>
                  <v:line id="Straight Connector 14" o:spid="_x0000_s1035" style="position:absolute;visibility:visible;mso-wrap-style:square" from="34583,21570" to="50169,3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 strokecolor="#652f91" strokeweight="4pt">
                    <v:stroke joinstyle="miter" endcap="round"/>
                  </v:line>
                  <v:line id="Straight Connector 15" o:spid="_x0000_s1036" style="position:absolute;flip:y;visibility:visible;mso-wrap-style:square" from="33528,5392" to="38100,1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 strokecolor="#f9c40c" strokeweight="4pt">
                    <v:stroke joinstyle="miter" endcap="round"/>
                  </v:line>
                  <v:line id="Straight Connector 16" o:spid="_x0000_s1037" style="position:absolute;visibility:visible;mso-wrap-style:square" from="18991,37396" to="25496,4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 strokecolor="#e44498" strokeweight="4pt">
                    <v:stroke joinstyle="miter" endcap="round"/>
                  </v:line>
                  <v:oval id="Oval 17" o:spid="_x0000_s1038" style="position:absolute;left:32824;top:13833;width:1172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 fillcolor="#f9c40c" strokecolor="#f9c40c" strokeweight="1pt">
                    <v:stroke joinstyle="miter"/>
                  </v:oval>
                  <v:oval id="Oval 18" o:spid="_x0000_s1039" style="position:absolute;left:18405;top:36576;width:116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 fillcolor="#e44498" strokecolor="#e44498" strokeweight="1pt">
                    <v:stroke joinstyle="miter"/>
                  </v:oval>
                </v:group>
                <v:line id="Straight Connector 19" o:spid="_x0000_s1040" style="position:absolute;visibility:visible;mso-wrap-style:square" from="10550,38100" to="10550,4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 strokecolor="#ff6700" strokeweight="4pt">
                  <v:stroke joinstyle="miter" endcap="round"/>
                </v:line>
                <v:oval id="Oval 20" o:spid="_x0000_s1041" style="position:absolute;left:9964;top:37044;width:1162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 fillcolor="#ff6700" strokecolor="#ff6700" strokeweight="1pt">
                  <v:stroke joinstyle="miter"/>
                </v:oval>
                <v:line id="Straight Connector 21" o:spid="_x0000_s1042" style="position:absolute;visibility:visible;mso-wrap-style:square" from="9026,22039" to="10961,2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 strokecolor="#44c7ee" strokeweight="4pt">
                  <v:stroke joinstyle="miter" endcap="round"/>
                </v:line>
                <v:oval id="Oval 22" o:spid="_x0000_s1043" style="position:absolute;left:10199;top:27783;width:116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 fillcolor="#44c7ee" strokecolor="#44c7ee" strokeweight="1pt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6980B9F8" w:rsidR="00910794" w:rsidRDefault="00910794">
      <w:r>
        <w:br w:type="page"/>
      </w:r>
    </w:p>
    <w:p w14:paraId="01236BE4" w14:textId="03095DCC" w:rsidR="00910794" w:rsidRDefault="00F13E74" w:rsidP="00906655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600F43" wp14:editId="15364101">
                <wp:simplePos x="0" y="0"/>
                <wp:positionH relativeFrom="margin">
                  <wp:posOffset>0</wp:posOffset>
                </wp:positionH>
                <wp:positionV relativeFrom="paragraph">
                  <wp:posOffset>285115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7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Picture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77" name="Rounded Rectangle 7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8" name="Rounded Rectangle 7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79" name="Rounded Rectangle 7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0" name="Rounded Rectangle 8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" name="Rounded Rectangle 8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2" name="Straight Connector 8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A0E28" id="Group 16" o:spid="_x0000_s1026" style="position:absolute;margin-left:0;margin-top:22.45pt;width:735.5pt;height:403.2pt;z-index:251667456;mso-position-horizontal-relative:margin;mso-width-relative:margin;mso-height-relative:margin" coordsize="60751,2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">
                <v:group id="Group 74" o:spid="_x0000_s1027" style="position:absolute;width:60751;height:29929" coordsize="62710,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Group 75" o:spid="_x0000_s1028" style="position:absolute;width:58742;height:30500" coordsize="58742,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Picture 76" o:spid="_x0000_s1029" type="#_x0000_t75" style="position:absolute;left:3733;top:1166;width:55009;height:2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" strokeweight="3pt">
                      <v:imagedata r:id="rId15" o:title=""/>
                      <v:path arrowok="t"/>
                    </v:shape>
                    <v:roundrect id="Rounded Rectangle 77" o:spid="_x0000_s1030" style="position:absolute;top:2779;width:16836;height:8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" fillcolor="#8cc63f" stroked="f" strokeweight="3pt">
                      <v:stroke joinstyle="miter"/>
                    </v:roundrect>
                    <v:roundrect id="Rounded Rectangle 78" o:spid="_x0000_s1031" style="position:absolute;left:26917;width:13194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" fillcolor="#e44498" stroked="f" strokeweight="3pt">
                      <v:stroke joinstyle="miter"/>
                    </v:roundrect>
                  </v:group>
                  <v:roundrect id="Rounded Rectangle 79" o:spid="_x0000_s1032" style="position:absolute;left:50679;top:12636;width:12031;height:57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" fillcolor="#652f91" stroked="f" strokeweight="3pt">
                    <v:stroke joinstyle="miter"/>
                  </v:roundrect>
                  <v:roundrect id="Rounded Rectangle 80" o:spid="_x0000_s1033" style="position:absolute;left:41318;top:23386;width:13682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" fillcolor="#ff6700" stroked="f" strokeweight="3pt">
                    <v:stroke joinstyle="miter"/>
                  </v:roundrect>
                  <v:roundrect id="Rounded Rectangle 81" o:spid="_x0000_s1034" style="position:absolute;left:9026;top:18339;width:13682;height:57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" fillcolor="#f9c40c" stroked="f" strokeweight="3pt">
                    <v:stroke joinstyle="miter"/>
                  </v:roundrect>
                </v:group>
                <v:line id="Straight Connector 82" o:spid="_x0000_s1035" style="position:absolute;flip:x y;visibility:visible;mso-wrap-style:square" from="20067,20816" to="32467,2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" strokecolor="#f9c40c" strokeweight="3pt">
                  <v:stroke joinstyle="miter"/>
                </v:line>
                <w10:wrap type="tight" anchorx="margin"/>
              </v:group>
            </w:pict>
          </mc:Fallback>
        </mc:AlternateContent>
      </w:r>
    </w:p>
    <w:p w14:paraId="37ADE059" w14:textId="1433B0F8" w:rsidR="00F13E74" w:rsidRDefault="00F13E74" w:rsidP="00906655">
      <w:pPr>
        <w:rPr>
          <w:noProof/>
          <w:lang w:eastAsia="en-GB"/>
        </w:rPr>
      </w:pPr>
    </w:p>
    <w:p w14:paraId="2C4DB532" w14:textId="133402D2" w:rsidR="00F13E74" w:rsidRDefault="00F13E74" w:rsidP="00906655">
      <w:pPr>
        <w:rPr>
          <w:noProof/>
          <w:lang w:eastAsia="en-GB"/>
        </w:rPr>
      </w:pPr>
    </w:p>
    <w:p w14:paraId="4D5CFAAB" w14:textId="77777777" w:rsidR="00F13E74" w:rsidRDefault="00F13E74" w:rsidP="00906655"/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503024" wp14:editId="523BF923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0E32E1" w14:textId="1FC2A6D3" w:rsidR="00EC53E9" w:rsidRPr="00EC53E9" w:rsidRDefault="00EC53E9" w:rsidP="00EC53E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  <w:t>Tiwb</w:t>
                                  </w:r>
                                  <w:proofErr w:type="spellEnd"/>
                                </w:p>
                                <w:p w14:paraId="78466071" w14:textId="046BBBBF" w:rsidR="00EC53E9" w:rsidRPr="00EC53E9" w:rsidRDefault="00EC53E9" w:rsidP="00EC53E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52"/>
                                      <w:szCs w:val="52"/>
                                    </w:rPr>
                                    <w:t>Ffalopaidd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6C1797" w14:textId="4A5D3133" w:rsidR="00EC53E9" w:rsidRPr="00EC53E9" w:rsidRDefault="00EC53E9" w:rsidP="00EC53E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proofErr w:type="spellStart"/>
                                  <w:r w:rsidRPr="00EC53E9">
                                    <w:rPr>
                                      <w:rFonts w:ascii="Century Gothic" w:hAnsi="Century Gothic"/>
                                      <w:b/>
                                      <w:sz w:val="56"/>
                                      <w:szCs w:val="56"/>
                                    </w:rPr>
                                    <w:t>Croth</w:t>
                                  </w:r>
                                  <w:proofErr w:type="spellEnd"/>
                                </w:p>
                                <w:p w14:paraId="21A4BABC" w14:textId="77777777" w:rsidR="00EC53E9" w:rsidRDefault="00EC53E9" w:rsidP="00EC53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AC66ED" w14:textId="1A1B8F9A" w:rsidR="00D31018" w:rsidRPr="00D31018" w:rsidRDefault="00D31018" w:rsidP="00D3101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</w:pPr>
                                <w:proofErr w:type="spellStart"/>
                                <w:r w:rsidRPr="00D31018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Ofari</w:t>
                                </w:r>
                                <w:proofErr w:type="spellEnd"/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4CD95F" w14:textId="5A57061C" w:rsidR="00D31018" w:rsidRPr="00D31018" w:rsidRDefault="00D31018" w:rsidP="00D3101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</w:pPr>
                                <w:proofErr w:type="spellStart"/>
                                <w:r w:rsidRPr="00D31018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Gwain</w:t>
                                </w:r>
                                <w:proofErr w:type="spellEnd"/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70D73F" w14:textId="472DB63B" w:rsidR="00D31018" w:rsidRPr="00D31018" w:rsidRDefault="00D31018" w:rsidP="00D3101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</w:pPr>
                                <w:proofErr w:type="spellStart"/>
                                <w:r w:rsidRPr="00D31018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Ceg</w:t>
                                </w:r>
                                <w:proofErr w:type="spellEnd"/>
                                <w:r w:rsidRPr="00D31018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 xml:space="preserve"> y </w:t>
                                </w:r>
                                <w:proofErr w:type="spellStart"/>
                                <w:r w:rsidRPr="00D31018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Groth</w:t>
                                </w:r>
                                <w:proofErr w:type="spellEnd"/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2" name="Straight Connector 32"/>
                        <wps:cNvCnPr>
                          <a:endCxn id="31" idx="3"/>
                        </wps:cNvCnPr>
                        <wps:spPr>
                          <a:xfrm flipH="1" flipV="1">
                            <a:off x="2199847" y="2082258"/>
                            <a:ext cx="1046865" cy="2345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03024" id="Group 16" o:spid="_x0000_s1044" style="position:absolute;margin-left:0;margin-top:0;width:735.5pt;height:403.2pt;z-index:251660288;mso-position-horizontal:center;mso-position-horizontal-relative:margin;mso-width-relative:margin;mso-height-relative:margin" coordsize="60751,2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">
                <v:group id="Group 24" o:spid="_x0000_s1045" style="position:absolute;width:60751;height:29929" coordsize="62710,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o:spid="_x0000_s1046" style="position:absolute;width:58742;height:30500" coordsize="58742,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o:spid="_x0000_s1047" type="#_x0000_t75" style="position:absolute;left:3733;top:1166;width:55009;height:2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 strokeweight="3pt">
                      <v:imagedata r:id="rId16" o:title=""/>
                      <v:path arrowok="t"/>
                    </v:shape>
                    <v:roundrect id="Rounded Rectangle 27" o:spid="_x0000_s1048" style="position:absolute;top:2779;width:16836;height:8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 fillcolor="#8cc63f" stroked="f" strokeweight="3pt">
                      <v:stroke joinstyle="miter"/>
                      <v:textbox>
                        <w:txbxContent>
                          <w:p w14:paraId="340E32E1" w14:textId="1FC2A6D3" w:rsidR="00EC53E9" w:rsidRPr="00EC53E9" w:rsidRDefault="00EC53E9" w:rsidP="00EC53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Tiwb</w:t>
                            </w:r>
                            <w:proofErr w:type="spellEnd"/>
                          </w:p>
                          <w:p w14:paraId="78466071" w14:textId="046BBBBF" w:rsidR="00EC53E9" w:rsidRPr="00EC53E9" w:rsidRDefault="00EC53E9" w:rsidP="00EC53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Ffalopaidd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Rounded Rectangle 28" o:spid="_x0000_s1049" style="position:absolute;left:26917;width:13194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 fillcolor="#e44498" stroked="f" strokeweight="3pt">
                      <v:stroke joinstyle="miter"/>
                      <v:textbox>
                        <w:txbxContent>
                          <w:p w14:paraId="596C1797" w14:textId="4A5D3133" w:rsidR="00EC53E9" w:rsidRPr="00EC53E9" w:rsidRDefault="00EC53E9" w:rsidP="00EC53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C53E9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Croth</w:t>
                            </w:r>
                            <w:proofErr w:type="spellEnd"/>
                          </w:p>
                          <w:p w14:paraId="21A4BABC" w14:textId="77777777" w:rsidR="00EC53E9" w:rsidRDefault="00EC53E9" w:rsidP="00EC53E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v:group>
                  <v:roundrect id="Rounded Rectangle 29" o:spid="_x0000_s1050" style="position:absolute;left:50679;top:12636;width:12031;height:57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 fillcolor="#652f91" stroked="f" strokeweight="3pt">
                    <v:stroke joinstyle="miter"/>
                    <v:textbox>
                      <w:txbxContent>
                        <w:p w14:paraId="07AC66ED" w14:textId="1A1B8F9A" w:rsidR="00D31018" w:rsidRPr="00D31018" w:rsidRDefault="00D31018" w:rsidP="00D3101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</w:pPr>
                          <w:proofErr w:type="spellStart"/>
                          <w:r w:rsidRPr="00D31018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Ofari</w:t>
                          </w:r>
                          <w:proofErr w:type="spellEnd"/>
                        </w:p>
                      </w:txbxContent>
                    </v:textbox>
                  </v:roundrect>
                  <v:roundrect id="Rounded Rectangle 30" o:spid="_x0000_s1051" style="position:absolute;left:41318;top:23386;width:13682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 fillcolor="#ff6700" stroked="f" strokeweight="3pt">
                    <v:stroke joinstyle="miter"/>
                    <v:textbox>
                      <w:txbxContent>
                        <w:p w14:paraId="4F4CD95F" w14:textId="5A57061C" w:rsidR="00D31018" w:rsidRPr="00D31018" w:rsidRDefault="00D31018" w:rsidP="00D3101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</w:pPr>
                          <w:proofErr w:type="spellStart"/>
                          <w:r w:rsidRPr="00D31018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Gwain</w:t>
                          </w:r>
                          <w:proofErr w:type="spellEnd"/>
                        </w:p>
                      </w:txbxContent>
                    </v:textbox>
                  </v:roundrect>
                  <v:roundrect id="Rounded Rectangle 31" o:spid="_x0000_s1052" style="position:absolute;left:9026;top:18339;width:13682;height:57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 fillcolor="#f9c40c" stroked="f" strokeweight="3pt">
                    <v:stroke joinstyle="miter"/>
                    <v:textbox>
                      <w:txbxContent>
                        <w:p w14:paraId="0770D73F" w14:textId="472DB63B" w:rsidR="00D31018" w:rsidRPr="00D31018" w:rsidRDefault="00D31018" w:rsidP="00D3101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</w:pPr>
                          <w:proofErr w:type="spellStart"/>
                          <w:r w:rsidRPr="00D31018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Ceg</w:t>
                          </w:r>
                          <w:proofErr w:type="spellEnd"/>
                          <w:r w:rsidRPr="00D31018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 xml:space="preserve"> y </w:t>
                          </w:r>
                          <w:proofErr w:type="spellStart"/>
                          <w:r w:rsidRPr="00D31018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Groth</w:t>
                          </w:r>
                          <w:proofErr w:type="spellEnd"/>
                        </w:p>
                      </w:txbxContent>
                    </v:textbox>
                  </v:roundrect>
                </v:group>
                <v:line id="Straight Connector 32" o:spid="_x0000_s1053" style="position:absolute;flip:x y;visibility:visible;mso-wrap-style:square" from="21998,20822" to="32467,2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 strokecolor="#f9c40c" strokeweight="3pt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1154361E" w14:textId="3EDCF231" w:rsidR="00930BC5" w:rsidRDefault="00930BC5" w:rsidP="1820322E"/>
    <w:p w14:paraId="648704A3" w14:textId="6E275D59" w:rsidR="00930BC5" w:rsidRDefault="00930BC5" w:rsidP="1820322E">
      <w:r w:rsidRPr="00930BC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B20413E" wp14:editId="5D80E544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C3108" w14:textId="770249F9" w:rsidR="00930BC5" w:rsidRDefault="00F13E74" w:rsidP="1820322E">
      <w:r>
        <w:rPr>
          <w:noProof/>
          <w:lang w:eastAsia="en-GB"/>
        </w:rPr>
        <w:lastRenderedPageBreak/>
        <w:drawing>
          <wp:inline distT="0" distB="0" distL="0" distR="0" wp14:anchorId="2DDCD702" wp14:editId="1F16E518">
            <wp:extent cx="8785375" cy="51117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Welsh Vulv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214" cy="51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9AA2" w14:textId="4C5F8F40" w:rsidR="00930BC5" w:rsidRDefault="00930BC5" w:rsidP="1820322E"/>
    <w:p w14:paraId="6D6BA8C2" w14:textId="76A88E5E" w:rsidR="00930BC5" w:rsidRDefault="00930BC5" w:rsidP="1820322E">
      <w:r>
        <w:t> </w:t>
      </w:r>
    </w:p>
    <w:p w14:paraId="1C6F4663" w14:textId="747A2B27" w:rsidR="00930BC5" w:rsidRDefault="00930BC5" w:rsidP="1820322E"/>
    <w:sectPr w:rsidR="00930BC5" w:rsidSect="00910794">
      <w:headerReference w:type="default" r:id="rId19"/>
      <w:footerReference w:type="default" r:id="rId20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2A02A" w14:textId="77777777" w:rsidR="00412959" w:rsidRDefault="00412959" w:rsidP="00483105">
      <w:pPr>
        <w:spacing w:after="0" w:line="240" w:lineRule="auto"/>
      </w:pPr>
      <w:r>
        <w:separator/>
      </w:r>
    </w:p>
  </w:endnote>
  <w:endnote w:type="continuationSeparator" w:id="0">
    <w:p w14:paraId="07C1F3B8" w14:textId="77777777" w:rsidR="00412959" w:rsidRDefault="00412959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A4D54" w14:textId="50032E65" w:rsidR="00483105" w:rsidRPr="001E487F" w:rsidRDefault="00A327F0" w:rsidP="001E487F">
    <w:pPr>
      <w:pStyle w:val="Footer"/>
      <w:rPr>
        <w:szCs w:val="16"/>
      </w:rPr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63360" behindDoc="1" locked="0" layoutInCell="1" allowOverlap="1" wp14:anchorId="178DEE06" wp14:editId="3AF1241D">
          <wp:simplePos x="0" y="0"/>
          <wp:positionH relativeFrom="column">
            <wp:posOffset>7936865</wp:posOffset>
          </wp:positionH>
          <wp:positionV relativeFrom="paragraph">
            <wp:posOffset>20320</wp:posOffset>
          </wp:positionV>
          <wp:extent cx="917575" cy="468622"/>
          <wp:effectExtent l="0" t="0" r="0" b="825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152" cy="53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5A40"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60288" behindDoc="0" locked="0" layoutInCell="1" allowOverlap="1" wp14:anchorId="4BA798D7" wp14:editId="2517CBEF">
          <wp:simplePos x="0" y="0"/>
          <wp:positionH relativeFrom="column">
            <wp:posOffset>7156450</wp:posOffset>
          </wp:positionH>
          <wp:positionV relativeFrom="paragraph">
            <wp:posOffset>21590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5A40"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3EC0F93" wp14:editId="6E488538">
              <wp:simplePos x="0" y="0"/>
              <wp:positionH relativeFrom="margin">
                <wp:posOffset>5994400</wp:posOffset>
              </wp:positionH>
              <wp:positionV relativeFrom="paragraph">
                <wp:posOffset>9000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8C59A1" id="docshapegroup3" o:spid="_x0000_s1026" style="position:absolute;margin-left:472pt;margin-top:.7pt;width:51pt;height:29.25pt;z-index:-251657216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SkXSMAADq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89B48" w14:textId="77777777" w:rsidR="00412959" w:rsidRDefault="00412959" w:rsidP="00483105">
      <w:pPr>
        <w:spacing w:after="0" w:line="240" w:lineRule="auto"/>
      </w:pPr>
      <w:r>
        <w:separator/>
      </w:r>
    </w:p>
  </w:footnote>
  <w:footnote w:type="continuationSeparator" w:id="0">
    <w:p w14:paraId="3FDAB4FD" w14:textId="77777777" w:rsidR="00412959" w:rsidRDefault="00412959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C7E88"/>
    <w:rsid w:val="001E487F"/>
    <w:rsid w:val="00257B42"/>
    <w:rsid w:val="002859E8"/>
    <w:rsid w:val="002B0999"/>
    <w:rsid w:val="003302A0"/>
    <w:rsid w:val="00335A40"/>
    <w:rsid w:val="003B2AAA"/>
    <w:rsid w:val="003C6A42"/>
    <w:rsid w:val="00412959"/>
    <w:rsid w:val="00483105"/>
    <w:rsid w:val="004B4541"/>
    <w:rsid w:val="0050568E"/>
    <w:rsid w:val="00542FC6"/>
    <w:rsid w:val="005A5591"/>
    <w:rsid w:val="005B49B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327F0"/>
    <w:rsid w:val="00A51E9D"/>
    <w:rsid w:val="00A72846"/>
    <w:rsid w:val="00B41BB5"/>
    <w:rsid w:val="00BA29B4"/>
    <w:rsid w:val="00BC4040"/>
    <w:rsid w:val="00C453C4"/>
    <w:rsid w:val="00C53EED"/>
    <w:rsid w:val="00C8261E"/>
    <w:rsid w:val="00D31018"/>
    <w:rsid w:val="00DE5986"/>
    <w:rsid w:val="00E34282"/>
    <w:rsid w:val="00E73049"/>
    <w:rsid w:val="00E76938"/>
    <w:rsid w:val="00E8120A"/>
    <w:rsid w:val="00EC53E9"/>
    <w:rsid w:val="00F13E74"/>
    <w:rsid w:val="00F766A7"/>
    <w:rsid w:val="00FF084F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22" Type="http://schemas.openxmlformats.org/officeDocument/2006/relationships/theme" Target="theme/theme1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9979B-E641-4943-A451-1250C50C4847}"/>
</file>

<file path=customXml/itemProps2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3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4E12C02-AEE5-412B-975E-03540856C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1594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6</cp:revision>
  <cp:lastPrinted>2017-03-24T10:19:00Z</cp:lastPrinted>
  <dcterms:created xsi:type="dcterms:W3CDTF">2022-01-13T12:04:00Z</dcterms:created>
  <dcterms:modified xsi:type="dcterms:W3CDTF">2022-02-09T00:16:00Z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4b633c86-45a8-4436-8524-9849b321a69e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