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Look w:val="04A0" w:firstRow="1" w:lastRow="0" w:firstColumn="1" w:lastColumn="0" w:noHBand="0" w:noVBand="1"/>
      </w:tblPr>
      <w:tblGrid>
        <w:gridCol w:w="4959"/>
        <w:gridCol w:w="4959"/>
      </w:tblGrid>
      <w:tr w:rsidR="008C0714" w:rsidRPr="00E51C35" w14:paraId="783F9631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1F597449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 xml:space="preserve">                                                   </w:t>
            </w:r>
          </w:p>
          <w:p w14:paraId="29E992A8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438D7E1B" w14:textId="45CECF0A" w:rsidR="008C0714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Deodorant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62BD93A0" w14:textId="77777777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48F84A1A" w14:textId="2F7922D3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You can use me under your arms when you get sweaty</w:t>
            </w:r>
          </w:p>
        </w:tc>
      </w:tr>
      <w:tr w:rsidR="008C0714" w:rsidRPr="00E51C35" w14:paraId="5B2A7C96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2495313C" w14:textId="03DCA44F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19FED90A" w14:textId="77777777" w:rsidR="005748C5" w:rsidRPr="00E51C35" w:rsidRDefault="005748C5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587ECBC2" w14:textId="54BC5BB5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Body wash</w:t>
            </w:r>
            <w:r w:rsidR="00F10222" w:rsidRPr="00E51C35">
              <w:rPr>
                <w:rFonts w:ascii="Setimo" w:hAnsi="Setimo" w:cs="Setimo"/>
                <w:sz w:val="28"/>
                <w:szCs w:val="28"/>
              </w:rPr>
              <w:t xml:space="preserve"> / soap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7944B040" w14:textId="24B7C197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You can use me in the shower or the bath. It’s good to use me everyday. Especially during puberty when people get sweatier and might smell more</w:t>
            </w:r>
          </w:p>
        </w:tc>
      </w:tr>
      <w:tr w:rsidR="008C0714" w:rsidRPr="00E51C35" w14:paraId="34858441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3640EC7A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5FDFDCEC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6AC3E73E" w14:textId="00ABF4ED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Crop top/bra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4C23343D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4A583211" w14:textId="648916BB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You might choose to wear me as nipples and chest get bigger</w:t>
            </w:r>
          </w:p>
        </w:tc>
      </w:tr>
      <w:tr w:rsidR="008C0714" w:rsidRPr="00E51C35" w14:paraId="37FB43EF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1BF78455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5453F7C9" w14:textId="77777777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12CAFBD9" w14:textId="2A2B25C0" w:rsidR="005748C5" w:rsidRPr="00E51C35" w:rsidRDefault="005748C5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Razor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7773FE9A" w14:textId="5689D828" w:rsidR="005748C5" w:rsidRPr="00E51C35" w:rsidRDefault="005748C5" w:rsidP="005748C5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 xml:space="preserve">During puberty people start growing more hair and some people might choose to start shaving it. Shaving is a choice and is not medically necessary. </w:t>
            </w:r>
            <w:proofErr w:type="gramStart"/>
            <w:r w:rsidRPr="00E51C35">
              <w:rPr>
                <w:rFonts w:ascii="Setimo" w:hAnsi="Setimo" w:cs="Setimo"/>
                <w:sz w:val="28"/>
                <w:szCs w:val="28"/>
              </w:rPr>
              <w:t>So</w:t>
            </w:r>
            <w:proofErr w:type="gramEnd"/>
            <w:r w:rsidRPr="00E51C35">
              <w:rPr>
                <w:rFonts w:ascii="Setimo" w:hAnsi="Setimo" w:cs="Setimo"/>
                <w:sz w:val="28"/>
                <w:szCs w:val="28"/>
              </w:rPr>
              <w:t xml:space="preserve"> you might use me to remove hair</w:t>
            </w:r>
          </w:p>
        </w:tc>
      </w:tr>
      <w:tr w:rsidR="008C0714" w:rsidRPr="00E51C35" w14:paraId="1642ECF3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72249D6B" w14:textId="77777777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359F7287" w14:textId="77777777" w:rsidR="00E36B52" w:rsidRPr="00E51C35" w:rsidRDefault="00E36B52" w:rsidP="00E36B52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7537391E" w14:textId="74211E97" w:rsidR="00E36B52" w:rsidRPr="00E51C35" w:rsidRDefault="00E36B52" w:rsidP="00E36B52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Period products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3EA2347B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10E758B6" w14:textId="7628128F" w:rsidR="00E36B52" w:rsidRPr="00E51C35" w:rsidRDefault="00E36B52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You use me to catch blood about once a month. I come in different types like pads, tampons, menstrual cups</w:t>
            </w:r>
            <w:r w:rsidR="4DB17BF5" w:rsidRPr="00E51C35">
              <w:rPr>
                <w:rFonts w:ascii="Setimo" w:hAnsi="Setimo" w:cs="Setimo"/>
                <w:sz w:val="28"/>
                <w:szCs w:val="28"/>
              </w:rPr>
              <w:t>, liners</w:t>
            </w:r>
            <w:r w:rsidRPr="00E51C35">
              <w:rPr>
                <w:rFonts w:ascii="Setimo" w:hAnsi="Setimo" w:cs="Setimo"/>
                <w:sz w:val="28"/>
                <w:szCs w:val="28"/>
              </w:rPr>
              <w:t xml:space="preserve"> and pants</w:t>
            </w:r>
          </w:p>
        </w:tc>
      </w:tr>
      <w:tr w:rsidR="008C0714" w:rsidRPr="00E51C35" w14:paraId="69554D8D" w14:textId="77777777" w:rsidTr="00E51C35">
        <w:trPr>
          <w:trHeight w:val="2060"/>
        </w:trPr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2A6D743E" w14:textId="77777777" w:rsidR="008C0714" w:rsidRPr="00E51C35" w:rsidRDefault="008C0714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6396A609" w14:textId="77777777" w:rsidR="00E36B52" w:rsidRPr="00E51C35" w:rsidRDefault="00E36B52" w:rsidP="00FC3CB9">
            <w:pPr>
              <w:rPr>
                <w:rFonts w:ascii="Setimo" w:hAnsi="Setimo" w:cs="Setimo"/>
                <w:sz w:val="28"/>
                <w:szCs w:val="28"/>
              </w:rPr>
            </w:pPr>
          </w:p>
          <w:p w14:paraId="603B8AEA" w14:textId="26C7E6E6" w:rsidR="00E36B52" w:rsidRPr="00E51C35" w:rsidRDefault="00E36B52" w:rsidP="00E36B52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>Shampoo</w:t>
            </w:r>
          </w:p>
        </w:tc>
        <w:tc>
          <w:tcPr>
            <w:tcW w:w="4984" w:type="dxa"/>
            <w:tcBorders>
              <w:top w:val="single" w:sz="24" w:space="0" w:color="00B9D3"/>
              <w:left w:val="single" w:sz="24" w:space="0" w:color="00B9D3"/>
              <w:bottom w:val="single" w:sz="24" w:space="0" w:color="00B9D3"/>
              <w:right w:val="single" w:sz="24" w:space="0" w:color="00B9D3"/>
            </w:tcBorders>
          </w:tcPr>
          <w:p w14:paraId="1DA4B5F6" w14:textId="77777777" w:rsidR="008C0714" w:rsidRPr="00E51C35" w:rsidRDefault="008C0714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</w:p>
          <w:p w14:paraId="4C3005A4" w14:textId="48C37BEF" w:rsidR="00E36B52" w:rsidRPr="00E51C35" w:rsidRDefault="00E36B52" w:rsidP="008C0714">
            <w:pPr>
              <w:jc w:val="center"/>
              <w:rPr>
                <w:rFonts w:ascii="Setimo" w:hAnsi="Setimo" w:cs="Setimo"/>
                <w:sz w:val="28"/>
                <w:szCs w:val="28"/>
              </w:rPr>
            </w:pPr>
            <w:r w:rsidRPr="00E51C35">
              <w:rPr>
                <w:rFonts w:ascii="Setimo" w:hAnsi="Setimo" w:cs="Setimo"/>
                <w:sz w:val="28"/>
                <w:szCs w:val="28"/>
              </w:rPr>
              <w:t xml:space="preserve">You use me on your hair. During puberty some people </w:t>
            </w:r>
            <w:r w:rsidR="0013279D" w:rsidRPr="00E51C35">
              <w:rPr>
                <w:rFonts w:ascii="Setimo" w:hAnsi="Setimo" w:cs="Setimo"/>
                <w:sz w:val="28"/>
                <w:szCs w:val="28"/>
              </w:rPr>
              <w:t xml:space="preserve">find that their hair gets </w:t>
            </w:r>
            <w:r w:rsidR="005E135B" w:rsidRPr="00E51C35">
              <w:rPr>
                <w:rFonts w:ascii="Setimo" w:hAnsi="Setimo" w:cs="Setimo"/>
                <w:sz w:val="28"/>
                <w:szCs w:val="28"/>
              </w:rPr>
              <w:t>greasy,</w:t>
            </w:r>
            <w:r w:rsidR="0013279D" w:rsidRPr="00E51C35">
              <w:rPr>
                <w:rFonts w:ascii="Setimo" w:hAnsi="Setimo" w:cs="Setimo"/>
                <w:sz w:val="28"/>
                <w:szCs w:val="28"/>
              </w:rPr>
              <w:t xml:space="preserve"> and they might need to wash their hair more.</w:t>
            </w:r>
          </w:p>
        </w:tc>
      </w:tr>
    </w:tbl>
    <w:p w14:paraId="088D066C" w14:textId="77777777" w:rsidR="004C1194" w:rsidRPr="00E51C35" w:rsidRDefault="004C1194" w:rsidP="00FC3CB9">
      <w:pPr>
        <w:rPr>
          <w:rFonts w:ascii="Setimo" w:hAnsi="Setimo" w:cs="Setimo"/>
        </w:rPr>
      </w:pPr>
    </w:p>
    <w:sectPr w:rsidR="004C1194" w:rsidRPr="00E51C35" w:rsidSect="001F656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09" w:right="964" w:bottom="153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7DFEE" w14:textId="77777777" w:rsidR="00F00160" w:rsidRDefault="00F00160" w:rsidP="00483105">
      <w:pPr>
        <w:spacing w:after="0" w:line="240" w:lineRule="auto"/>
      </w:pPr>
      <w:r>
        <w:separator/>
      </w:r>
    </w:p>
  </w:endnote>
  <w:endnote w:type="continuationSeparator" w:id="0">
    <w:p w14:paraId="324A231D" w14:textId="77777777" w:rsidR="00F00160" w:rsidRDefault="00F00160" w:rsidP="00483105">
      <w:pPr>
        <w:spacing w:after="0" w:line="240" w:lineRule="auto"/>
      </w:pPr>
      <w:r>
        <w:continuationSeparator/>
      </w:r>
    </w:p>
  </w:endnote>
  <w:endnote w:type="continuationNotice" w:id="1">
    <w:p w14:paraId="51A50720" w14:textId="77777777" w:rsidR="00F00160" w:rsidRDefault="00F001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timo"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Manus"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C68C8" w14:textId="77777777" w:rsidR="00457BE2" w:rsidRDefault="00457B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174F9" w14:textId="03CDF1ED" w:rsidR="00483105" w:rsidRPr="00E029FB" w:rsidRDefault="003A19E9" w:rsidP="00E029FB">
    <w:pPr>
      <w:pStyle w:val="Footer"/>
      <w:ind w:firstLine="3600"/>
      <w:jc w:val="center"/>
      <w:rPr>
        <w:sz w:val="20"/>
        <w:szCs w:val="20"/>
      </w:rPr>
    </w:pPr>
    <w:r>
      <w:rPr>
        <w:noProof/>
        <w:sz w:val="20"/>
        <w:szCs w:val="20"/>
        <w:lang w:eastAsia="en-GB"/>
      </w:rPr>
      <w:drawing>
        <wp:anchor distT="0" distB="0" distL="114300" distR="114300" simplePos="0" relativeHeight="251659270" behindDoc="1" locked="0" layoutInCell="1" allowOverlap="1" wp14:anchorId="34C70E05" wp14:editId="59D4993E">
          <wp:simplePos x="0" y="0"/>
          <wp:positionH relativeFrom="column">
            <wp:posOffset>5534025</wp:posOffset>
          </wp:positionH>
          <wp:positionV relativeFrom="paragraph">
            <wp:posOffset>-134620</wp:posOffset>
          </wp:positionV>
          <wp:extent cx="1099820" cy="561340"/>
          <wp:effectExtent l="0" t="0" r="0" b="0"/>
          <wp:wrapTight wrapText="bothSides">
            <wp:wrapPolygon edited="0">
              <wp:start x="6734" y="2199"/>
              <wp:lineTo x="4115" y="4398"/>
              <wp:lineTo x="1497" y="10995"/>
              <wp:lineTo x="1871" y="15394"/>
              <wp:lineTo x="2993" y="18326"/>
              <wp:lineTo x="5612" y="18326"/>
              <wp:lineTo x="7857" y="15394"/>
              <wp:lineTo x="19829" y="12462"/>
              <wp:lineTo x="19829" y="8063"/>
              <wp:lineTo x="8979" y="2199"/>
              <wp:lineTo x="6734" y="2199"/>
            </wp:wrapPolygon>
          </wp:wrapTight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61477" y1="55870" x2="61477" y2="55870"/>
                                <a14:foregroundMark x1="64526" y1="55031" x2="64526" y2="55031"/>
                                <a14:foregroundMark x1="71803" y1="55346" x2="71803" y2="55346"/>
                                <a14:foregroundMark x1="79133" y1="54822" x2="79133" y2="54822"/>
                                <a14:foregroundMark x1="84002" y1="55660" x2="84002" y2="5566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82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1C35" w:rsidRPr="00E51C35">
      <w:rPr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20EF8F72" wp14:editId="5FCBAE54">
              <wp:simplePos x="0" y="0"/>
              <wp:positionH relativeFrom="margin">
                <wp:posOffset>3581400</wp:posOffset>
              </wp:positionH>
              <wp:positionV relativeFrom="paragraph">
                <wp:posOffset>-76835</wp:posOffset>
              </wp:positionV>
              <wp:extent cx="647700" cy="370840"/>
              <wp:effectExtent l="0" t="0" r="0" b="0"/>
              <wp:wrapNone/>
              <wp:docPr id="1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0840"/>
                        <a:chOff x="6692" y="-254"/>
                        <a:chExt cx="2083" cy="1194"/>
                      </a:xfrm>
                    </wpg:grpSpPr>
                    <wps:wsp>
                      <wps:cNvPr id="2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6D64E871" id="docshapegroup3" o:spid="_x0000_s1026" style="position:absolute;margin-left:282pt;margin-top:-6.05pt;width:51pt;height:29.2pt;z-index:-251650048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1MXC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E51C35" w:rsidRPr="00E51C35">
      <w:rPr>
        <w:noProof/>
        <w:sz w:val="20"/>
        <w:szCs w:val="20"/>
        <w:lang w:eastAsia="en-GB"/>
      </w:rPr>
      <w:drawing>
        <wp:anchor distT="0" distB="0" distL="114300" distR="114300" simplePos="0" relativeHeight="251658246" behindDoc="0" locked="0" layoutInCell="1" allowOverlap="1" wp14:anchorId="4E09C115" wp14:editId="0098734A">
          <wp:simplePos x="0" y="0"/>
          <wp:positionH relativeFrom="column">
            <wp:posOffset>4743450</wp:posOffset>
          </wp:positionH>
          <wp:positionV relativeFrom="paragraph">
            <wp:posOffset>-64135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1C35" w:rsidRPr="00E51C35">
      <w:rPr>
        <w:noProof/>
        <w:sz w:val="20"/>
        <w:szCs w:val="20"/>
        <w:lang w:eastAsia="en-GB"/>
      </w:rPr>
      <w:drawing>
        <wp:anchor distT="0" distB="0" distL="114300" distR="114300" simplePos="0" relativeHeight="251658241" behindDoc="1" locked="0" layoutInCell="1" allowOverlap="1" wp14:anchorId="3071C062" wp14:editId="2E2616C9">
          <wp:simplePos x="0" y="0"/>
          <wp:positionH relativeFrom="column">
            <wp:posOffset>5308600</wp:posOffset>
          </wp:positionH>
          <wp:positionV relativeFrom="paragraph">
            <wp:posOffset>-65405</wp:posOffset>
          </wp:positionV>
          <wp:extent cx="1021080" cy="347980"/>
          <wp:effectExtent l="0" t="0" r="762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1C35" w:rsidRPr="00E51C35">
      <w:rPr>
        <w:noProof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4E2E1E5" wp14:editId="63AFC89C">
              <wp:simplePos x="0" y="0"/>
              <wp:positionH relativeFrom="margin">
                <wp:posOffset>3365500</wp:posOffset>
              </wp:positionH>
              <wp:positionV relativeFrom="paragraph">
                <wp:posOffset>-76835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13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329C413F" id="docshapegroup3" o:spid="_x0000_s1026" style="position:absolute;margin-left:265pt;margin-top:-6.05pt;width:51pt;height:29.25pt;z-index:-251657216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SkXSMAADq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F9A27" w14:textId="77777777" w:rsidR="00457BE2" w:rsidRDefault="00457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67C6A9" w14:textId="77777777" w:rsidR="00F00160" w:rsidRDefault="00F00160" w:rsidP="00483105">
      <w:pPr>
        <w:spacing w:after="0" w:line="240" w:lineRule="auto"/>
      </w:pPr>
      <w:r>
        <w:separator/>
      </w:r>
    </w:p>
  </w:footnote>
  <w:footnote w:type="continuationSeparator" w:id="0">
    <w:p w14:paraId="0F0C465E" w14:textId="77777777" w:rsidR="00F00160" w:rsidRDefault="00F00160" w:rsidP="00483105">
      <w:pPr>
        <w:spacing w:after="0" w:line="240" w:lineRule="auto"/>
      </w:pPr>
      <w:r>
        <w:continuationSeparator/>
      </w:r>
    </w:p>
  </w:footnote>
  <w:footnote w:type="continuationNotice" w:id="1">
    <w:p w14:paraId="07A9B6FA" w14:textId="77777777" w:rsidR="00F00160" w:rsidRDefault="00F001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6416E" w14:textId="7965ABC2" w:rsidR="00E51C35" w:rsidRDefault="00457BE2">
    <w:pPr>
      <w:pStyle w:val="Header"/>
    </w:pPr>
    <w:r>
      <w:rPr>
        <w:noProof/>
        <w:lang w:eastAsia="en-GB"/>
      </w:rPr>
      <w:pict w14:anchorId="4C7B1E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38626" o:spid="_x0000_s2050" type="#_x0000_t75" style="position:absolute;margin-left:0;margin-top:0;width:892.8pt;height:1262.85pt;z-index:-251658237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0271C" w14:textId="2A453361" w:rsidR="00F62020" w:rsidRPr="00450B23" w:rsidRDefault="00457BE2" w:rsidP="00F62020">
    <w:pPr>
      <w:rPr>
        <w:rFonts w:ascii="Manus" w:hAnsi="Manus"/>
        <w:color w:val="00B9D3"/>
        <w:sz w:val="40"/>
        <w:szCs w:val="40"/>
      </w:rPr>
    </w:pPr>
    <w:r>
      <w:rPr>
        <w:rFonts w:ascii="Manus" w:hAnsi="Manus"/>
        <w:noProof/>
        <w:color w:val="00B9D3"/>
        <w:sz w:val="40"/>
        <w:szCs w:val="40"/>
        <w:lang w:eastAsia="en-GB"/>
      </w:rPr>
      <w:pict w14:anchorId="3BD0E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38627" o:spid="_x0000_s2051" type="#_x0000_t75" style="position:absolute;margin-left:0;margin-top:0;width:892.8pt;height:1262.85pt;z-index:-25165823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  <w:r w:rsidR="00F62020" w:rsidRPr="00450B23">
      <w:rPr>
        <w:rFonts w:ascii="Manus" w:hAnsi="Manus"/>
        <w:color w:val="00B9D3"/>
        <w:sz w:val="40"/>
        <w:szCs w:val="40"/>
      </w:rPr>
      <w:t>Puberty Match Up Game – what am I?</w:t>
    </w:r>
  </w:p>
  <w:p w14:paraId="55E25C8B" w14:textId="77777777" w:rsidR="00483105" w:rsidRPr="00877BD8" w:rsidRDefault="00483105" w:rsidP="00C53EED">
    <w:pPr>
      <w:pStyle w:val="Header"/>
      <w:spacing w:line="36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654C3" w14:textId="47AD6542" w:rsidR="00E51C35" w:rsidRDefault="00457BE2">
    <w:pPr>
      <w:pStyle w:val="Header"/>
    </w:pPr>
    <w:r>
      <w:rPr>
        <w:noProof/>
        <w:lang w:eastAsia="en-GB"/>
      </w:rPr>
      <w:pict w14:anchorId="62127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38625" o:spid="_x0000_s2049" type="#_x0000_t75" style="position:absolute;margin-left:0;margin-top:0;width:892.8pt;height:1262.85pt;z-index:-251658238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83A29"/>
    <w:multiLevelType w:val="hybridMultilevel"/>
    <w:tmpl w:val="5AACD6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4637D"/>
    <w:multiLevelType w:val="hybridMultilevel"/>
    <w:tmpl w:val="00981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D748FE"/>
    <w:multiLevelType w:val="hybridMultilevel"/>
    <w:tmpl w:val="1478B3FE"/>
    <w:lvl w:ilvl="0" w:tplc="0809000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A55F18"/>
    <w:multiLevelType w:val="hybridMultilevel"/>
    <w:tmpl w:val="B7D87C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5E70DB"/>
    <w:multiLevelType w:val="hybridMultilevel"/>
    <w:tmpl w:val="828A7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C3E9E"/>
    <w:multiLevelType w:val="hybridMultilevel"/>
    <w:tmpl w:val="E6FE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0A1C38"/>
    <w:multiLevelType w:val="hybridMultilevel"/>
    <w:tmpl w:val="753875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B66983"/>
    <w:multiLevelType w:val="hybridMultilevel"/>
    <w:tmpl w:val="31944D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5D37D5F"/>
    <w:multiLevelType w:val="hybridMultilevel"/>
    <w:tmpl w:val="E002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0B2E4E"/>
    <w:multiLevelType w:val="hybridMultilevel"/>
    <w:tmpl w:val="34449C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AE388A"/>
    <w:multiLevelType w:val="hybridMultilevel"/>
    <w:tmpl w:val="8C54D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32248"/>
    <w:multiLevelType w:val="hybridMultilevel"/>
    <w:tmpl w:val="AB6A76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8B7EDD"/>
    <w:multiLevelType w:val="hybridMultilevel"/>
    <w:tmpl w:val="92683C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031027"/>
    <w:multiLevelType w:val="hybridMultilevel"/>
    <w:tmpl w:val="98FEBF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3E544B"/>
    <w:multiLevelType w:val="hybridMultilevel"/>
    <w:tmpl w:val="13202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5"/>
  </w:num>
  <w:num w:numId="5">
    <w:abstractNumId w:val="9"/>
  </w:num>
  <w:num w:numId="6">
    <w:abstractNumId w:val="7"/>
  </w:num>
  <w:num w:numId="7">
    <w:abstractNumId w:val="14"/>
  </w:num>
  <w:num w:numId="8">
    <w:abstractNumId w:val="4"/>
  </w:num>
  <w:num w:numId="9">
    <w:abstractNumId w:val="10"/>
  </w:num>
  <w:num w:numId="10">
    <w:abstractNumId w:val="0"/>
  </w:num>
  <w:num w:numId="11">
    <w:abstractNumId w:val="13"/>
  </w:num>
  <w:num w:numId="12">
    <w:abstractNumId w:val="3"/>
  </w:num>
  <w:num w:numId="13">
    <w:abstractNumId w:val="8"/>
  </w:num>
  <w:num w:numId="14">
    <w:abstractNumId w:val="2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26632"/>
    <w:rsid w:val="00045A80"/>
    <w:rsid w:val="000C433D"/>
    <w:rsid w:val="000C7E88"/>
    <w:rsid w:val="000E7BAC"/>
    <w:rsid w:val="000F1C7D"/>
    <w:rsid w:val="000F65D8"/>
    <w:rsid w:val="00107850"/>
    <w:rsid w:val="00121D48"/>
    <w:rsid w:val="0013279D"/>
    <w:rsid w:val="00144107"/>
    <w:rsid w:val="001D76CC"/>
    <w:rsid w:val="001E487F"/>
    <w:rsid w:val="001E713C"/>
    <w:rsid w:val="001F656F"/>
    <w:rsid w:val="00242F8B"/>
    <w:rsid w:val="00283BCC"/>
    <w:rsid w:val="002859E8"/>
    <w:rsid w:val="00294120"/>
    <w:rsid w:val="00296A16"/>
    <w:rsid w:val="002B50F3"/>
    <w:rsid w:val="002E41FD"/>
    <w:rsid w:val="003302A0"/>
    <w:rsid w:val="003377BD"/>
    <w:rsid w:val="00340F8B"/>
    <w:rsid w:val="003663F4"/>
    <w:rsid w:val="00366620"/>
    <w:rsid w:val="003837D8"/>
    <w:rsid w:val="003A19E9"/>
    <w:rsid w:val="003A5DB3"/>
    <w:rsid w:val="003B15FF"/>
    <w:rsid w:val="003B2AAA"/>
    <w:rsid w:val="003C6A42"/>
    <w:rsid w:val="003D5D0A"/>
    <w:rsid w:val="003E52CE"/>
    <w:rsid w:val="0043007C"/>
    <w:rsid w:val="00444E6E"/>
    <w:rsid w:val="00450B23"/>
    <w:rsid w:val="00457BE2"/>
    <w:rsid w:val="00483105"/>
    <w:rsid w:val="004877F5"/>
    <w:rsid w:val="00491972"/>
    <w:rsid w:val="004B4541"/>
    <w:rsid w:val="004C1194"/>
    <w:rsid w:val="004C1C3A"/>
    <w:rsid w:val="0050568E"/>
    <w:rsid w:val="00524B6D"/>
    <w:rsid w:val="0053682F"/>
    <w:rsid w:val="00542FC6"/>
    <w:rsid w:val="00556BB0"/>
    <w:rsid w:val="005748C5"/>
    <w:rsid w:val="005B49B3"/>
    <w:rsid w:val="005E135B"/>
    <w:rsid w:val="00607563"/>
    <w:rsid w:val="00616933"/>
    <w:rsid w:val="00622193"/>
    <w:rsid w:val="00630974"/>
    <w:rsid w:val="00652552"/>
    <w:rsid w:val="0065283A"/>
    <w:rsid w:val="00653BEF"/>
    <w:rsid w:val="00697B0E"/>
    <w:rsid w:val="006A1152"/>
    <w:rsid w:val="006B2186"/>
    <w:rsid w:val="006B4103"/>
    <w:rsid w:val="00717890"/>
    <w:rsid w:val="007253B6"/>
    <w:rsid w:val="007258FE"/>
    <w:rsid w:val="00731643"/>
    <w:rsid w:val="00732B4C"/>
    <w:rsid w:val="00744790"/>
    <w:rsid w:val="007513C6"/>
    <w:rsid w:val="0075410C"/>
    <w:rsid w:val="007629E2"/>
    <w:rsid w:val="00765986"/>
    <w:rsid w:val="00767CD7"/>
    <w:rsid w:val="00773F88"/>
    <w:rsid w:val="00792E5A"/>
    <w:rsid w:val="007A0DB2"/>
    <w:rsid w:val="007A32D3"/>
    <w:rsid w:val="007A6FC7"/>
    <w:rsid w:val="007B4B94"/>
    <w:rsid w:val="007E5BFC"/>
    <w:rsid w:val="007E74B1"/>
    <w:rsid w:val="007F62B7"/>
    <w:rsid w:val="00800AF2"/>
    <w:rsid w:val="00801FC4"/>
    <w:rsid w:val="00805B97"/>
    <w:rsid w:val="00806CE9"/>
    <w:rsid w:val="00811FA6"/>
    <w:rsid w:val="00814D21"/>
    <w:rsid w:val="00827E4D"/>
    <w:rsid w:val="00827FB6"/>
    <w:rsid w:val="008327D5"/>
    <w:rsid w:val="00850777"/>
    <w:rsid w:val="008603E4"/>
    <w:rsid w:val="00872EFB"/>
    <w:rsid w:val="00877BD8"/>
    <w:rsid w:val="00885416"/>
    <w:rsid w:val="00894B5F"/>
    <w:rsid w:val="008B6038"/>
    <w:rsid w:val="008B7286"/>
    <w:rsid w:val="008C0714"/>
    <w:rsid w:val="008C3F35"/>
    <w:rsid w:val="008E20A2"/>
    <w:rsid w:val="00906655"/>
    <w:rsid w:val="00906D13"/>
    <w:rsid w:val="00933E53"/>
    <w:rsid w:val="00950A45"/>
    <w:rsid w:val="009649D1"/>
    <w:rsid w:val="009B054C"/>
    <w:rsid w:val="009C4BEF"/>
    <w:rsid w:val="009D388D"/>
    <w:rsid w:val="00A00A0B"/>
    <w:rsid w:val="00A11FA2"/>
    <w:rsid w:val="00A42CBD"/>
    <w:rsid w:val="00A51E9D"/>
    <w:rsid w:val="00A71FBC"/>
    <w:rsid w:val="00A72846"/>
    <w:rsid w:val="00A733DA"/>
    <w:rsid w:val="00A8431B"/>
    <w:rsid w:val="00A926E5"/>
    <w:rsid w:val="00AC18AB"/>
    <w:rsid w:val="00B34F90"/>
    <w:rsid w:val="00B41BB5"/>
    <w:rsid w:val="00B67B0A"/>
    <w:rsid w:val="00BC4040"/>
    <w:rsid w:val="00C453C4"/>
    <w:rsid w:val="00C53EED"/>
    <w:rsid w:val="00C60177"/>
    <w:rsid w:val="00C73D0D"/>
    <w:rsid w:val="00C8261E"/>
    <w:rsid w:val="00C9561B"/>
    <w:rsid w:val="00CA7B76"/>
    <w:rsid w:val="00CC752C"/>
    <w:rsid w:val="00D02D17"/>
    <w:rsid w:val="00D03123"/>
    <w:rsid w:val="00D40330"/>
    <w:rsid w:val="00D45A46"/>
    <w:rsid w:val="00D47A2F"/>
    <w:rsid w:val="00D56B27"/>
    <w:rsid w:val="00D75998"/>
    <w:rsid w:val="00DB01B5"/>
    <w:rsid w:val="00E029FB"/>
    <w:rsid w:val="00E123E9"/>
    <w:rsid w:val="00E34282"/>
    <w:rsid w:val="00E36B52"/>
    <w:rsid w:val="00E51C35"/>
    <w:rsid w:val="00E73049"/>
    <w:rsid w:val="00E76938"/>
    <w:rsid w:val="00E76A40"/>
    <w:rsid w:val="00E8120A"/>
    <w:rsid w:val="00EC32F2"/>
    <w:rsid w:val="00EC5D71"/>
    <w:rsid w:val="00EF3D33"/>
    <w:rsid w:val="00EF5744"/>
    <w:rsid w:val="00F00160"/>
    <w:rsid w:val="00F00F25"/>
    <w:rsid w:val="00F10222"/>
    <w:rsid w:val="00F3094C"/>
    <w:rsid w:val="00F373F3"/>
    <w:rsid w:val="00F62020"/>
    <w:rsid w:val="00F8198A"/>
    <w:rsid w:val="00FA3DB0"/>
    <w:rsid w:val="00FA70C3"/>
    <w:rsid w:val="00FC3CB9"/>
    <w:rsid w:val="360862EA"/>
    <w:rsid w:val="4DB17BF5"/>
    <w:rsid w:val="5064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8E34A5"/>
  <w15:docId w15:val="{19EF68F4-8A3C-4BCE-94C3-DC3B674C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186"/>
    <w:rPr>
      <w:rFonts w:ascii="Century Gothic" w:hAnsi="Century Gothic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029FB"/>
    <w:rPr>
      <w:color w:val="808080"/>
    </w:rPr>
  </w:style>
  <w:style w:type="table" w:styleId="TableGrid">
    <w:name w:val="Table Grid"/>
    <w:basedOn w:val="TableNormal"/>
    <w:uiPriority w:val="59"/>
    <w:rsid w:val="00E029FB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">
    <w:name w:val="Style1"/>
    <w:basedOn w:val="DefaultParagraphFont"/>
    <w:uiPriority w:val="1"/>
    <w:rsid w:val="009649D1"/>
    <w:rPr>
      <w:rFonts w:ascii="Century Gothic" w:hAnsi="Century Gothic"/>
      <w:color w:val="652F91"/>
      <w:sz w:val="28"/>
    </w:rPr>
  </w:style>
  <w:style w:type="paragraph" w:styleId="ListParagraph">
    <w:name w:val="List Paragraph"/>
    <w:basedOn w:val="Normal"/>
    <w:uiPriority w:val="34"/>
    <w:qFormat/>
    <w:rsid w:val="00E029FB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customStyle="1" w:styleId="Style2">
    <w:name w:val="Style2"/>
    <w:basedOn w:val="DefaultParagraphFont"/>
    <w:uiPriority w:val="1"/>
    <w:rsid w:val="00630974"/>
    <w:rPr>
      <w:rFonts w:ascii="Century Gothic" w:hAnsi="Century Gothic"/>
      <w:color w:val="000000" w:themeColor="text1"/>
      <w:sz w:val="28"/>
    </w:rPr>
  </w:style>
  <w:style w:type="character" w:customStyle="1" w:styleId="Style3">
    <w:name w:val="Style3"/>
    <w:basedOn w:val="DefaultParagraphFont"/>
    <w:uiPriority w:val="1"/>
    <w:rsid w:val="00805B97"/>
    <w:rPr>
      <w:sz w:val="32"/>
    </w:rPr>
  </w:style>
  <w:style w:type="character" w:customStyle="1" w:styleId="ActivityTitle">
    <w:name w:val="Activity Title"/>
    <w:basedOn w:val="DefaultParagraphFont"/>
    <w:uiPriority w:val="1"/>
    <w:rsid w:val="009649D1"/>
    <w:rPr>
      <w:rFonts w:ascii="Century Gothic" w:hAnsi="Century Gothic"/>
      <w:b/>
      <w:color w:val="652F91"/>
      <w:sz w:val="36"/>
      <w:u w:val="single"/>
    </w:rPr>
  </w:style>
  <w:style w:type="character" w:styleId="Hyperlink">
    <w:name w:val="Hyperlink"/>
    <w:basedOn w:val="DefaultParagraphFont"/>
    <w:uiPriority w:val="99"/>
    <w:unhideWhenUsed/>
    <w:rsid w:val="0049197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5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50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50F3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5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50F3"/>
    <w:rPr>
      <w:rFonts w:ascii="Century Gothic" w:hAnsi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EB3A6E5CCA647BB519F9A695E91C3" ma:contentTypeVersion="19" ma:contentTypeDescription="Create a new document." ma:contentTypeScope="" ma:versionID="9ecc07bd528bbf8f87c5260c1a920e69">
  <xsd:schema xmlns:xsd="http://www.w3.org/2001/XMLSchema" xmlns:xs="http://www.w3.org/2001/XMLSchema" xmlns:p="http://schemas.microsoft.com/office/2006/metadata/properties" xmlns:ns2="8c15fab0-5858-4eb4-89d8-1e1f192db987" xmlns:ns3="855be701-56e3-4f80-8dc9-d756097c8f94" targetNamespace="http://schemas.microsoft.com/office/2006/metadata/properties" ma:root="true" ma:fieldsID="213f1963fafbd10d3f2ca06c82c36030" ns2:_="" ns3:_="">
    <xsd:import namespace="8c15fab0-5858-4eb4-89d8-1e1f192db987"/>
    <xsd:import namespace="855be701-56e3-4f80-8dc9-d756097c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fab0-5858-4eb4-89d8-1e1f192db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e701-56e3-4f80-8dc9-d756097c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d6a771-7a9f-48de-9d0e-ea3fd7f2a3e5}" ma:internalName="TaxCatchAll" ma:showField="CatchAllData" ma:web="855be701-56e3-4f80-8dc9-d756097c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be701-56e3-4f80-8dc9-d756097c8f94" xsi:nil="true"/>
    <lcf76f155ced4ddcb4097134ff3c332f xmlns="8c15fab0-5858-4eb4-89d8-1e1f192db987">
      <Terms xmlns="http://schemas.microsoft.com/office/infopath/2007/PartnerControls"/>
    </lcf76f155ced4ddcb4097134ff3c332f>
    <_Flow_SignoffStatus xmlns="8c15fab0-5858-4eb4-89d8-1e1f192db98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FE453D-4A14-4B85-A73B-AC178A0C62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77186F-E073-4046-B2F9-F37074471ED9}"/>
</file>

<file path=customXml/itemProps3.xml><?xml version="1.0" encoding="utf-8"?>
<ds:datastoreItem xmlns:ds="http://schemas.openxmlformats.org/officeDocument/2006/customXml" ds:itemID="{C55657FF-33BD-4D67-966A-408FC2E8FF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486AD9-8CB1-482F-8756-C021F3622EFD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5.xml><?xml version="1.0" encoding="utf-8"?>
<ds:datastoreItem xmlns:ds="http://schemas.openxmlformats.org/officeDocument/2006/customXml" ds:itemID="{3775B22F-378A-438F-959F-3921E107D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6bd8a-2885-48d4-9eab-fb1100da1dd3"/>
    <ds:schemaRef ds:uri="3862ce5a-794c-4e49-8cb8-46cd7f931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17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18</cp:revision>
  <cp:lastPrinted>2017-03-24T10:19:00Z</cp:lastPrinted>
  <dcterms:created xsi:type="dcterms:W3CDTF">2021-05-17T11:32:00Z</dcterms:created>
  <dcterms:modified xsi:type="dcterms:W3CDTF">2021-07-09T17:36:00Z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0x010100CF0EB3A6E5CCA647BB519F9A695E91C3</vt:lpwstr>
  </property>
  <property fmtid="{D5CDD505-2E9C-101B-9397-08002B2CF9AE}" pid="3" name="_dlc_DocIdItemGuid">
    <vt:lpwstr>b4f52fe7-ad1b-4639-9072-8021dd38f7f7</vt:lpwstr>
  </property>
</Properties>
</file>