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321AF" w14:textId="63AED98C" w:rsidR="00E73049" w:rsidRDefault="00A54091" w:rsidP="009066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CAA39" wp14:editId="6D53BC39">
                <wp:simplePos x="0" y="0"/>
                <wp:positionH relativeFrom="column">
                  <wp:posOffset>829945</wp:posOffset>
                </wp:positionH>
                <wp:positionV relativeFrom="paragraph">
                  <wp:posOffset>431640</wp:posOffset>
                </wp:positionV>
                <wp:extent cx="2201867" cy="180304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0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8D6A7" w14:textId="4458E683" w:rsidR="00A54091" w:rsidRPr="00846850" w:rsidRDefault="00B95948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 other dinosaurs in my class seem to be growing quicker than me, I feel left out</w:t>
                            </w:r>
                            <w:r w:rsidR="006B0026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 it’s making me feel sad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DCAA3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65.35pt;margin-top:34pt;width:173.4pt;height:141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" filled="f" stroked="f" strokeweight=".5pt">
                <v:textbox>
                  <w:txbxContent>
                    <w:p w14:paraId="38D8D6A7" w14:textId="4458E683" w:rsidR="00A54091" w:rsidRPr="00846850" w:rsidRDefault="00B95948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 other dinosaurs in my class seem to be growing quicker than me, I feel left out</w:t>
                      </w:r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, </w:t>
                      </w:r>
                      <w:proofErr w:type="gramStart"/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it’s</w:t>
                      </w:r>
                      <w:proofErr w:type="gramEnd"/>
                      <w:r w:rsidR="006B0026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making me feel sad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402E623" wp14:editId="05D49B0D">
            <wp:extent cx="3155315" cy="2562896"/>
            <wp:effectExtent l="0" t="0" r="0" b="2540"/>
            <wp:docPr id="11" name="Picture 1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6"/>
                    <a:stretch/>
                  </pic:blipFill>
                  <pic:spPr bwMode="auto">
                    <a:xfrm>
                      <a:off x="0" y="0"/>
                      <a:ext cx="3221672" cy="261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1B9">
        <w:rPr>
          <w:noProof/>
          <w:lang w:eastAsia="en-GB"/>
        </w:rPr>
        <w:drawing>
          <wp:inline distT="0" distB="0" distL="0" distR="0" wp14:anchorId="11AB55DA" wp14:editId="644FA59E">
            <wp:extent cx="3438659" cy="3438659"/>
            <wp:effectExtent l="0" t="0" r="0" b="0"/>
            <wp:docPr id="2" name="Picture 2" descr="C:\Users\brook.user\AppData\Local\Microsoft\Windows\INetCache\Content.Word\dinosaur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ok.user\AppData\Local\Microsoft\Windows\INetCache\Content.Word\dinosaur_Broo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698" cy="35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022EC" w14:textId="77777777" w:rsidR="00EE41B9" w:rsidRDefault="00EE41B9" w:rsidP="00906655"/>
    <w:p w14:paraId="73688462" w14:textId="77777777" w:rsidR="00EE41B9" w:rsidRDefault="00EE41B9" w:rsidP="00906655"/>
    <w:p w14:paraId="0BAB9CD7" w14:textId="77777777" w:rsidR="00EE41B9" w:rsidRDefault="00EE41B9" w:rsidP="00906655"/>
    <w:p w14:paraId="51AC93AF" w14:textId="77777777" w:rsidR="00EE41B9" w:rsidRDefault="00EE41B9" w:rsidP="00906655"/>
    <w:p w14:paraId="64AA8786" w14:textId="77777777" w:rsidR="00EE41B9" w:rsidRDefault="00EE41B9" w:rsidP="00906655"/>
    <w:p w14:paraId="7D1E0F8B" w14:textId="77777777" w:rsidR="00EE41B9" w:rsidRDefault="00EE41B9" w:rsidP="00906655"/>
    <w:p w14:paraId="05474EF8" w14:textId="77777777" w:rsidR="00EE41B9" w:rsidRDefault="00EE41B9" w:rsidP="00906655"/>
    <w:p w14:paraId="1BAD4328" w14:textId="77777777" w:rsidR="00EE41B9" w:rsidRDefault="00EE41B9" w:rsidP="00906655"/>
    <w:p w14:paraId="60F61ECF" w14:textId="3CD8EE3C" w:rsidR="00EE41B9" w:rsidRDefault="00A54091" w:rsidP="0090665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84757" wp14:editId="0CE7A9FD">
                <wp:simplePos x="0" y="0"/>
                <wp:positionH relativeFrom="column">
                  <wp:posOffset>855319</wp:posOffset>
                </wp:positionH>
                <wp:positionV relativeFrom="paragraph">
                  <wp:posOffset>4818845</wp:posOffset>
                </wp:positionV>
                <wp:extent cx="2201867" cy="180304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867" cy="18030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83D00" w14:textId="2A80A999" w:rsidR="00A54091" w:rsidRPr="00846850" w:rsidRDefault="00A54091" w:rsidP="00A5409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 have started to notice I’m smelling a bit after </w:t>
                            </w:r>
                            <w:r w:rsidR="00B95948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playing sport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 I feel a bit embarrassed.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84757" id="Text Box 14" o:spid="_x0000_s1027" type="#_x0000_t202" style="position:absolute;margin-left:67.35pt;margin-top:379.45pt;width:173.4pt;height:141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" filled="f" stroked="f" strokeweight=".5pt">
                <v:textbox>
                  <w:txbxContent>
                    <w:p w14:paraId="20C83D00" w14:textId="2A80A999" w:rsidR="00A54091" w:rsidRPr="00846850" w:rsidRDefault="00A54091" w:rsidP="00A5409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I have started to notice I’m smelling a bit after </w:t>
                      </w:r>
                      <w:r w:rsidR="00B95948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playing sport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 I feel a bit embarrassed.</w:t>
                      </w:r>
                    </w:p>
                  </w:txbxContent>
                </v:textbox>
              </v:shape>
            </w:pict>
          </mc:Fallback>
        </mc:AlternateContent>
      </w:r>
      <w:r w:rsidR="00EE41B9">
        <w:rPr>
          <w:noProof/>
          <w:lang w:eastAsia="en-GB"/>
        </w:rPr>
        <w:drawing>
          <wp:inline distT="0" distB="0" distL="0" distR="0" wp14:anchorId="02A80F73" wp14:editId="26C1D737">
            <wp:extent cx="3798579" cy="3798579"/>
            <wp:effectExtent l="0" t="0" r="0" b="0"/>
            <wp:docPr id="3" name="Picture 3" descr="C:\Users\brook.user\AppData\Local\Microsoft\Windows\INetCache\Content.Word\owl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ok.user\AppData\Local\Microsoft\Windows\INetCache\Content.Word\owl_Broo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51" cy="382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2FA1E9" wp14:editId="37346F4C">
            <wp:extent cx="3425780" cy="3425780"/>
            <wp:effectExtent l="0" t="0" r="3810" b="3810"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01" cy="34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8DDC3" w14:textId="77777777" w:rsidR="00EE41B9" w:rsidRDefault="00EE41B9" w:rsidP="00906655"/>
    <w:p w14:paraId="383077A1" w14:textId="77777777" w:rsidR="00EE41B9" w:rsidRDefault="00EE41B9" w:rsidP="00906655"/>
    <w:p w14:paraId="366A23A5" w14:textId="77777777" w:rsidR="00EE41B9" w:rsidRDefault="00EE41B9" w:rsidP="00906655"/>
    <w:p w14:paraId="20E647B6" w14:textId="77777777" w:rsidR="00EE41B9" w:rsidRDefault="00EE41B9" w:rsidP="00906655"/>
    <w:p w14:paraId="3D59D1A2" w14:textId="77777777" w:rsidR="00EE41B9" w:rsidRDefault="00EE41B9" w:rsidP="00906655"/>
    <w:p w14:paraId="39CBF663" w14:textId="77777777" w:rsidR="00EE41B9" w:rsidRDefault="00EE41B9" w:rsidP="00906655"/>
    <w:p w14:paraId="001D2240" w14:textId="77777777" w:rsidR="00A54091" w:rsidRDefault="00EE41B9" w:rsidP="00906655">
      <w:r>
        <w:rPr>
          <w:noProof/>
          <w:lang w:eastAsia="en-GB"/>
        </w:rPr>
        <w:drawing>
          <wp:inline distT="0" distB="0" distL="0" distR="0" wp14:anchorId="3E9FBE7F" wp14:editId="6E49F32B">
            <wp:extent cx="2980460" cy="2936383"/>
            <wp:effectExtent l="0" t="0" r="4445" b="0"/>
            <wp:docPr id="4" name="Picture 4" descr="C:\Users\brook.user\AppData\Local\Microsoft\Windows\INetCache\Content.Word\robot_Br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ok.user\AppData\Local\Microsoft\Windows\INetCache\Content.Word\robot_Bro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90" cy="30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1599" w14:textId="77777777" w:rsidR="00A54091" w:rsidRDefault="00A54091" w:rsidP="00906655"/>
    <w:p w14:paraId="38FF72CF" w14:textId="77777777" w:rsidR="00A54091" w:rsidRDefault="00A54091" w:rsidP="00906655"/>
    <w:p w14:paraId="60B81931" w14:textId="5F3B139C" w:rsidR="00EE41B9" w:rsidRPr="00906655" w:rsidRDefault="007225A1" w:rsidP="0090665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6C2973" wp14:editId="3E8CCC4F">
                <wp:simplePos x="0" y="0"/>
                <wp:positionH relativeFrom="column">
                  <wp:posOffset>848360</wp:posOffset>
                </wp:positionH>
                <wp:positionV relativeFrom="paragraph">
                  <wp:posOffset>531495</wp:posOffset>
                </wp:positionV>
                <wp:extent cx="2485623" cy="2406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623" cy="240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7AB33D" w14:textId="34EC23D1" w:rsidR="007225A1" w:rsidRPr="00846850" w:rsidRDefault="007225A1" w:rsidP="007225A1">
                            <w:pPr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I’ve been feeling a bit angry at m</w:t>
                            </w:r>
                            <w:r w:rsidR="002B43DA"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 Robot parent for no reason. He</w:t>
                            </w:r>
                            <w:r w:rsidRPr="00846850">
                              <w:rPr>
                                <w:rFonts w:ascii="Setimo" w:hAnsi="Setimo" w:cs="Setimo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asked me to tidy my room while I was playing a game and I stormed off and  slammed the door!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2973" id="Text Box 16" o:spid="_x0000_s1028" type="#_x0000_t202" style="position:absolute;margin-left:66.8pt;margin-top:41.85pt;width:195.7pt;height:18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" filled="f" stroked="f" strokeweight=".5pt">
                <v:textbox>
                  <w:txbxContent>
                    <w:p w14:paraId="557AB33D" w14:textId="34EC23D1" w:rsidR="007225A1" w:rsidRPr="00846850" w:rsidRDefault="007225A1" w:rsidP="007225A1">
                      <w:pPr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I’ve been feeling a bit angry at m</w:t>
                      </w:r>
                      <w:r w:rsidR="002B43DA"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y Robot parent for no reason. He</w:t>
                      </w:r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asked me to tidy my room while I was playing a game and I stormed off </w:t>
                      </w:r>
                      <w:proofErr w:type="gramStart"/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and  slammed</w:t>
                      </w:r>
                      <w:proofErr w:type="gramEnd"/>
                      <w:r w:rsidRPr="00846850">
                        <w:rPr>
                          <w:rFonts w:ascii="Setimo" w:hAnsi="Setimo" w:cs="Setimo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door!</w:t>
                      </w:r>
                    </w:p>
                  </w:txbxContent>
                </v:textbox>
              </v:shape>
            </w:pict>
          </mc:Fallback>
        </mc:AlternateContent>
      </w:r>
      <w:r w:rsidR="00A54091">
        <w:rPr>
          <w:noProof/>
          <w:lang w:eastAsia="en-GB"/>
        </w:rPr>
        <w:drawing>
          <wp:inline distT="0" distB="0" distL="0" distR="0" wp14:anchorId="28F5849A" wp14:editId="5CA21881">
            <wp:extent cx="3348131" cy="3348131"/>
            <wp:effectExtent l="0" t="0" r="5080" b="5080"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17" cy="335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1B9" w:rsidRPr="00906655" w:rsidSect="00792E5A">
      <w:headerReference w:type="even" r:id="rId17"/>
      <w:headerReference w:type="default" r:id="rId18"/>
      <w:footerReference w:type="default" r:id="rId19"/>
      <w:headerReference w:type="first" r:id="rId20"/>
      <w:pgSz w:w="11906" w:h="16838" w:code="9"/>
      <w:pgMar w:top="2098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E0A12" w14:textId="77777777" w:rsidR="004E7BAF" w:rsidRDefault="004E7BAF" w:rsidP="00483105">
      <w:pPr>
        <w:spacing w:after="0" w:line="240" w:lineRule="auto"/>
      </w:pPr>
      <w:r>
        <w:separator/>
      </w:r>
    </w:p>
  </w:endnote>
  <w:endnote w:type="continuationSeparator" w:id="0">
    <w:p w14:paraId="21346102" w14:textId="77777777" w:rsidR="004E7BAF" w:rsidRDefault="004E7BAF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timo"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D94EC" w14:textId="34CB5C01" w:rsidR="00846850" w:rsidRDefault="00301C00">
    <w:pPr>
      <w:pStyle w:val="Footer"/>
    </w:pPr>
    <w:r>
      <w:rPr>
        <w:rFonts w:ascii="Century Gothic" w:hAnsi="Century Gothic"/>
        <w:noProof/>
        <w:sz w:val="20"/>
        <w:szCs w:val="20"/>
        <w:lang w:eastAsia="en-GB"/>
      </w:rPr>
      <w:drawing>
        <wp:anchor distT="0" distB="0" distL="114300" distR="114300" simplePos="0" relativeHeight="251664384" behindDoc="1" locked="0" layoutInCell="1" allowOverlap="1" wp14:anchorId="0376F778" wp14:editId="6217514C">
          <wp:simplePos x="0" y="0"/>
          <wp:positionH relativeFrom="column">
            <wp:posOffset>5534660</wp:posOffset>
          </wp:positionH>
          <wp:positionV relativeFrom="paragraph">
            <wp:posOffset>-146050</wp:posOffset>
          </wp:positionV>
          <wp:extent cx="1100330" cy="560833"/>
          <wp:effectExtent l="0" t="0" r="0" b="0"/>
          <wp:wrapTight wrapText="bothSides">
            <wp:wrapPolygon edited="0">
              <wp:start x="6734" y="2202"/>
              <wp:lineTo x="4115" y="4403"/>
              <wp:lineTo x="1497" y="11008"/>
              <wp:lineTo x="1871" y="15411"/>
              <wp:lineTo x="2993" y="18347"/>
              <wp:lineTo x="5986" y="18347"/>
              <wp:lineTo x="7857" y="15411"/>
              <wp:lineTo x="19829" y="12476"/>
              <wp:lineTo x="19829" y="8072"/>
              <wp:lineTo x="8979" y="2202"/>
              <wp:lineTo x="6734" y="2202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0330" cy="560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6850" w:rsidRPr="00846850">
      <w:rPr>
        <w:rFonts w:ascii="Century Gothic" w:hAnsi="Century Gothic"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019997" wp14:editId="224AB376">
              <wp:simplePos x="0" y="0"/>
              <wp:positionH relativeFrom="margin">
                <wp:posOffset>3644900</wp:posOffset>
              </wp:positionH>
              <wp:positionV relativeFrom="paragraph">
                <wp:posOffset>-96520</wp:posOffset>
              </wp:positionV>
              <wp:extent cx="647700" cy="370840"/>
              <wp:effectExtent l="0" t="0" r="0" b="0"/>
              <wp:wrapNone/>
              <wp:docPr id="5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6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AA6D7" id="docshapegroup3" o:spid="_x0000_s1026" style="position:absolute;margin-left:287pt;margin-top:-7.6pt;width:51pt;height:29.2pt;z-index:-251654144;mso-position-horizontal-relative:margin" coordorigin="6692,-254" coordsize="2083,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PHmWi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">
              <v:shape id="docshape4" o:spid="_x0000_s1027" style="position:absolute;left:7309;top:-254;width:1362;height:581;visibility:visible;mso-wrap-style:square;v-text-anchor:top" coordsize="1362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fillcolor="#00afb6" stroked="f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o:spid="_x0000_s1028" style="position:absolute;left:6691;top:-153;width:2083;height:1093;visibility:visible;mso-wrap-style:square;v-text-anchor:top" coordsize="2083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fillcolor="#17345b" stroked="f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846850" w:rsidRPr="00846850">
      <w:rPr>
        <w:rFonts w:ascii="Century Gothic" w:hAnsi="Century Gothic"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043EC0D" wp14:editId="0B965BC1">
          <wp:simplePos x="0" y="0"/>
          <wp:positionH relativeFrom="column">
            <wp:posOffset>4806950</wp:posOffset>
          </wp:positionH>
          <wp:positionV relativeFrom="paragraph">
            <wp:posOffset>-83820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C00CB" w14:textId="77777777" w:rsidR="004E7BAF" w:rsidRDefault="004E7BAF" w:rsidP="00483105">
      <w:pPr>
        <w:spacing w:after="0" w:line="240" w:lineRule="auto"/>
      </w:pPr>
      <w:r>
        <w:separator/>
      </w:r>
    </w:p>
  </w:footnote>
  <w:footnote w:type="continuationSeparator" w:id="0">
    <w:p w14:paraId="6FCE072D" w14:textId="77777777" w:rsidR="004E7BAF" w:rsidRDefault="004E7BAF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64FD26" w14:textId="4FAD14B8" w:rsidR="00846850" w:rsidRDefault="00A762C6">
    <w:pPr>
      <w:pStyle w:val="Header"/>
    </w:pPr>
    <w:r>
      <w:rPr>
        <w:noProof/>
        <w:lang w:eastAsia="en-GB"/>
      </w:rPr>
      <w:pict w14:anchorId="3E00B9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9" o:spid="_x0000_s205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1738C" w14:textId="6EB1C47A" w:rsidR="00483105" w:rsidRPr="00877BD8" w:rsidRDefault="00A762C6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r>
      <w:rPr>
        <w:rFonts w:ascii="Century Gothic" w:hAnsi="Century Gothic"/>
        <w:noProof/>
        <w:sz w:val="20"/>
        <w:szCs w:val="20"/>
        <w:lang w:eastAsia="en-GB"/>
      </w:rPr>
      <w:pict w14:anchorId="51EFEF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30" o:spid="_x0000_s2051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2E3DD" w14:textId="4C3B6607" w:rsidR="00846850" w:rsidRDefault="00A762C6">
    <w:pPr>
      <w:pStyle w:val="Header"/>
    </w:pPr>
    <w:r>
      <w:rPr>
        <w:noProof/>
        <w:lang w:eastAsia="en-GB"/>
      </w:rPr>
      <w:pict w14:anchorId="1DC5FD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558328" o:spid="_x0000_s2049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41"/>
    <w:rsid w:val="00020AF6"/>
    <w:rsid w:val="00027B53"/>
    <w:rsid w:val="000728B3"/>
    <w:rsid w:val="000C7E88"/>
    <w:rsid w:val="001E487F"/>
    <w:rsid w:val="001E6206"/>
    <w:rsid w:val="002361D3"/>
    <w:rsid w:val="002859E8"/>
    <w:rsid w:val="002B43DA"/>
    <w:rsid w:val="00301C00"/>
    <w:rsid w:val="00301CE2"/>
    <w:rsid w:val="00324472"/>
    <w:rsid w:val="003302A0"/>
    <w:rsid w:val="003B2AAA"/>
    <w:rsid w:val="003C6A42"/>
    <w:rsid w:val="00481E74"/>
    <w:rsid w:val="00483105"/>
    <w:rsid w:val="004B4541"/>
    <w:rsid w:val="004E7BAF"/>
    <w:rsid w:val="0050568E"/>
    <w:rsid w:val="00542FC6"/>
    <w:rsid w:val="005B49B3"/>
    <w:rsid w:val="005E21FD"/>
    <w:rsid w:val="00622193"/>
    <w:rsid w:val="00653BEF"/>
    <w:rsid w:val="006B0026"/>
    <w:rsid w:val="006B7CAF"/>
    <w:rsid w:val="00717B1F"/>
    <w:rsid w:val="007225A1"/>
    <w:rsid w:val="00731643"/>
    <w:rsid w:val="00732B4C"/>
    <w:rsid w:val="00765986"/>
    <w:rsid w:val="00792E5A"/>
    <w:rsid w:val="00806CE9"/>
    <w:rsid w:val="00827FB6"/>
    <w:rsid w:val="00841E05"/>
    <w:rsid w:val="00846850"/>
    <w:rsid w:val="00870B4E"/>
    <w:rsid w:val="00877BD8"/>
    <w:rsid w:val="008D55B5"/>
    <w:rsid w:val="008E4566"/>
    <w:rsid w:val="00906655"/>
    <w:rsid w:val="00906D13"/>
    <w:rsid w:val="00967595"/>
    <w:rsid w:val="00A51E9D"/>
    <w:rsid w:val="00A54091"/>
    <w:rsid w:val="00A72846"/>
    <w:rsid w:val="00A762C6"/>
    <w:rsid w:val="00B3300A"/>
    <w:rsid w:val="00B41BB5"/>
    <w:rsid w:val="00B95948"/>
    <w:rsid w:val="00BC4040"/>
    <w:rsid w:val="00C453C4"/>
    <w:rsid w:val="00C53EED"/>
    <w:rsid w:val="00C8261E"/>
    <w:rsid w:val="00D67AFF"/>
    <w:rsid w:val="00E34282"/>
    <w:rsid w:val="00E73049"/>
    <w:rsid w:val="00E76938"/>
    <w:rsid w:val="00E8120A"/>
    <w:rsid w:val="00EE41B9"/>
    <w:rsid w:val="00F9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4F948CB"/>
  <w15:docId w15:val="{6816B8B7-E6B9-44F6-B8E8-A03D28EA8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2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540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0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0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0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0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0EB3A6E5CCA647BB519F9A695E91C3" ma:contentTypeVersion="19" ma:contentTypeDescription="Create a new document." ma:contentTypeScope="" ma:versionID="9ecc07bd528bbf8f87c5260c1a920e69">
  <xsd:schema xmlns:xsd="http://www.w3.org/2001/XMLSchema" xmlns:xs="http://www.w3.org/2001/XMLSchema" xmlns:p="http://schemas.microsoft.com/office/2006/metadata/properties" xmlns:ns2="8c15fab0-5858-4eb4-89d8-1e1f192db987" xmlns:ns3="855be701-56e3-4f80-8dc9-d756097c8f94" targetNamespace="http://schemas.microsoft.com/office/2006/metadata/properties" ma:root="true" ma:fieldsID="213f1963fafbd10d3f2ca06c82c36030" ns2:_="" ns3:_="">
    <xsd:import namespace="8c15fab0-5858-4eb4-89d8-1e1f192db987"/>
    <xsd:import namespace="855be701-56e3-4f80-8dc9-d756097c8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fab0-5858-4eb4-89d8-1e1f192db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be701-56e3-4f80-8dc9-d756097c8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d6a771-7a9f-48de-9d0e-ea3fd7f2a3e5}" ma:internalName="TaxCatchAll" ma:showField="CatchAllData" ma:web="855be701-56e3-4f80-8dc9-d756097c8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5be701-56e3-4f80-8dc9-d756097c8f94" xsi:nil="true"/>
    <lcf76f155ced4ddcb4097134ff3c332f xmlns="8c15fab0-5858-4eb4-89d8-1e1f192db987">
      <Terms xmlns="http://schemas.microsoft.com/office/infopath/2007/PartnerControls"/>
    </lcf76f155ced4ddcb4097134ff3c332f>
    <_Flow_SignoffStatus xmlns="8c15fab0-5858-4eb4-89d8-1e1f192db987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0FF314171425468ACE2B9C2C4F65AD" ma:contentTypeVersion="14" ma:contentTypeDescription="Create a new document." ma:contentTypeScope="" ma:versionID="c2364119a0c0d442ab2c2f86234322fb">
  <xsd:schema xmlns:xsd="http://www.w3.org/2001/XMLSchema" xmlns:xs="http://www.w3.org/2001/XMLSchema" xmlns:p="http://schemas.microsoft.com/office/2006/metadata/properties" xmlns:ns2="7d66bd8a-2885-48d4-9eab-fb1100da1dd3" xmlns:ns3="3862ce5a-794c-4e49-8cb8-46cd7f931d40" targetNamespace="http://schemas.microsoft.com/office/2006/metadata/properties" ma:root="true" ma:fieldsID="6cb621c448e86dc1bcecdc6e5358298f" ns2:_="" ns3:_="">
    <xsd:import namespace="7d66bd8a-2885-48d4-9eab-fb1100da1dd3"/>
    <xsd:import namespace="3862ce5a-794c-4e49-8cb8-46cd7f931d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_Flow_SignoffStatu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66bd8a-2885-48d4-9eab-fb1100da1d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2ce5a-794c-4e49-8cb8-46cd7f931d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B87C8-30D5-4FE8-9CA2-0B42D7D135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EF67D9-240F-48A3-8C01-27089AF71519}"/>
</file>

<file path=customXml/itemProps3.xml><?xml version="1.0" encoding="utf-8"?>
<ds:datastoreItem xmlns:ds="http://schemas.openxmlformats.org/officeDocument/2006/customXml" ds:itemID="{75EBBE18-0CC0-4E40-9EB7-1C2F2289874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D5C417-D96F-4BD0-9D48-7DE3710425EA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5.xml><?xml version="1.0" encoding="utf-8"?>
<ds:datastoreItem xmlns:ds="http://schemas.openxmlformats.org/officeDocument/2006/customXml" ds:itemID="{C8CE2A80-AD13-4BAE-853B-EA7315242F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66bd8a-2885-48d4-9eab-fb1100da1dd3"/>
    <ds:schemaRef ds:uri="3862ce5a-794c-4e49-8cb8-46cd7f931d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7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Lucy Anson</cp:lastModifiedBy>
  <cp:revision>6</cp:revision>
  <cp:lastPrinted>2017-03-24T10:19:00Z</cp:lastPrinted>
  <dcterms:created xsi:type="dcterms:W3CDTF">2021-05-17T11:22:00Z</dcterms:created>
  <dcterms:modified xsi:type="dcterms:W3CDTF">2021-07-09T17:37:00Z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0x010100CF0EB3A6E5CCA647BB519F9A695E91C3</vt:lpwstr>
  </property>
  <property fmtid="{D5CDD505-2E9C-101B-9397-08002B2CF9AE}" pid="3" name="_dlc_DocIdItemGuid">
    <vt:lpwstr>357c9cf5-f17f-41e6-9d6e-8105d316535b</vt:lpwstr>
  </property>
</Properties>
</file>